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35A0D" w14:textId="3B9A2837" w:rsidR="00FB1CBA" w:rsidRDefault="00D3317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9BDB5A" wp14:editId="13059238">
                <wp:simplePos x="0" y="0"/>
                <wp:positionH relativeFrom="column">
                  <wp:posOffset>1035782</wp:posOffset>
                </wp:positionH>
                <wp:positionV relativeFrom="paragraph">
                  <wp:posOffset>6622361</wp:posOffset>
                </wp:positionV>
                <wp:extent cx="5715000" cy="669388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669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C098B" w14:textId="77777777" w:rsidR="00D33179" w:rsidRPr="00D33179" w:rsidRDefault="00D33179" w:rsidP="00D3317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D33179">
                              <w:rPr>
                                <w:rFonts w:ascii="Arial Black" w:hAnsi="Arial Black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HEADLINE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9BDB5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1.55pt;margin-top:521.45pt;width:450pt;height:5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" filled="f" stroked="f" strokeweight=".5pt">
                <v:textbox>
                  <w:txbxContent>
                    <w:p w14:paraId="7DBC098B" w14:textId="77777777" w:rsidR="00D33179" w:rsidRPr="00D33179" w:rsidRDefault="00D33179" w:rsidP="00D33179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 w:rsidRPr="00D33179">
                        <w:rPr>
                          <w:rFonts w:ascii="Arial Black" w:hAnsi="Arial Black" w:cs="Arial"/>
                          <w:b/>
                          <w:bCs/>
                          <w:color w:val="FFFFFF"/>
                          <w:sz w:val="72"/>
                          <w:szCs w:val="72"/>
                        </w:rPr>
                        <w:t>HEADLINE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63DD49" wp14:editId="47EE94E6">
                <wp:simplePos x="0" y="0"/>
                <wp:positionH relativeFrom="column">
                  <wp:posOffset>984738</wp:posOffset>
                </wp:positionH>
                <wp:positionV relativeFrom="paragraph">
                  <wp:posOffset>1642745</wp:posOffset>
                </wp:positionV>
                <wp:extent cx="5715000" cy="66938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0" cy="669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3F069" w14:textId="198DA656" w:rsidR="00D33179" w:rsidRPr="00D33179" w:rsidRDefault="00D33179" w:rsidP="00D33179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D33179">
                              <w:rPr>
                                <w:rFonts w:ascii="Arial Black" w:hAnsi="Arial Black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HEADLINE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3DD49" id="Text Box 3" o:spid="_x0000_s1027" type="#_x0000_t202" style="position:absolute;margin-left:77.55pt;margin-top:129.35pt;width:450pt;height:5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" filled="f" stroked="f" strokeweight=".5pt">
                <v:textbox>
                  <w:txbxContent>
                    <w:p w14:paraId="0E13F069" w14:textId="198DA656" w:rsidR="00D33179" w:rsidRPr="00D33179" w:rsidRDefault="00D33179" w:rsidP="00D33179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 w:rsidRPr="00D33179">
                        <w:rPr>
                          <w:rFonts w:ascii="Arial Black" w:hAnsi="Arial Black" w:cs="Arial"/>
                          <w:b/>
                          <w:bCs/>
                          <w:color w:val="FFFFFF"/>
                          <w:sz w:val="72"/>
                          <w:szCs w:val="72"/>
                        </w:rPr>
                        <w:t>HEADLINE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2836F" wp14:editId="73D90393">
                <wp:simplePos x="0" y="0"/>
                <wp:positionH relativeFrom="column">
                  <wp:posOffset>914400</wp:posOffset>
                </wp:positionH>
                <wp:positionV relativeFrom="paragraph">
                  <wp:posOffset>7786370</wp:posOffset>
                </wp:positionV>
                <wp:extent cx="5787390" cy="62357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7390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D665D" w14:textId="77777777" w:rsidR="0058738B" w:rsidRPr="00C11446" w:rsidRDefault="0058738B" w:rsidP="0058738B">
                            <w:pPr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C11446">
                              <w:rPr>
                                <w:rFonts w:ascii="Arial" w:hAnsi="Arial" w:cs="Arial"/>
                                <w:color w:val="FFFFFF"/>
                              </w:rPr>
                              <w:t>Event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836F" id="Text Box 22" o:spid="_x0000_s1028" type="#_x0000_t202" style="position:absolute;margin-left:1in;margin-top:613.1pt;width:455.7pt;height:4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" filled="f" stroked="f" strokeweight=".5pt">
                <v:textbox>
                  <w:txbxContent>
                    <w:p w14:paraId="385D665D" w14:textId="77777777" w:rsidR="0058738B" w:rsidRPr="00C11446" w:rsidRDefault="0058738B" w:rsidP="0058738B">
                      <w:pPr>
                        <w:rPr>
                          <w:rFonts w:ascii="Arial" w:hAnsi="Arial" w:cs="Arial"/>
                          <w:color w:val="FFFFFF"/>
                        </w:rPr>
                      </w:pPr>
                      <w:r w:rsidRPr="00C11446">
                        <w:rPr>
                          <w:rFonts w:ascii="Arial" w:hAnsi="Arial" w:cs="Arial"/>
                          <w:color w:val="FFFFFF"/>
                        </w:rPr>
                        <w:t>Event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6B1ED4" wp14:editId="138A91BF">
                <wp:simplePos x="0" y="0"/>
                <wp:positionH relativeFrom="column">
                  <wp:posOffset>914400</wp:posOffset>
                </wp:positionH>
                <wp:positionV relativeFrom="paragraph">
                  <wp:posOffset>7339965</wp:posOffset>
                </wp:positionV>
                <wp:extent cx="4638040" cy="42354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040" cy="42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B39BC" w14:textId="77777777" w:rsidR="0058738B" w:rsidRPr="00C11446" w:rsidRDefault="0058738B" w:rsidP="0058738B">
                            <w:pP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C11446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>Date / Time / Location</w:t>
                            </w:r>
                            <w:r w:rsidRPr="00C11446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softHyphen/>
                            </w:r>
                            <w:r w:rsidRPr="00C11446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softHyphen/>
                            </w:r>
                            <w:r w:rsidRPr="00C11446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softHyphen/>
                            </w:r>
                            <w:r w:rsidRPr="00C11446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1ED4" id="Text Box 21" o:spid="_x0000_s1029" type="#_x0000_t202" style="position:absolute;margin-left:1in;margin-top:577.95pt;width:365.2pt;height:3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" filled="f" stroked="f" strokeweight=".5pt">
                <v:textbox>
                  <w:txbxContent>
                    <w:p w14:paraId="3E7B39BC" w14:textId="77777777" w:rsidR="0058738B" w:rsidRPr="00C11446" w:rsidRDefault="0058738B" w:rsidP="0058738B">
                      <w:pP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 w:rsidRPr="00C11446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>Date / Time / Location</w:t>
                      </w:r>
                      <w:r w:rsidRPr="00C11446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softHyphen/>
                      </w:r>
                      <w:r w:rsidRPr="00C11446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softHyphen/>
                      </w:r>
                      <w:r w:rsidRPr="00C11446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softHyphen/>
                      </w:r>
                      <w:r w:rsidRPr="00C11446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0600FD" wp14:editId="6F60B104">
                <wp:simplePos x="0" y="0"/>
                <wp:positionH relativeFrom="column">
                  <wp:posOffset>892810</wp:posOffset>
                </wp:positionH>
                <wp:positionV relativeFrom="paragraph">
                  <wp:posOffset>2821940</wp:posOffset>
                </wp:positionV>
                <wp:extent cx="5787390" cy="62357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7390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0F614" w14:textId="77777777" w:rsidR="00137905" w:rsidRPr="00C11446" w:rsidRDefault="00137905" w:rsidP="00137905">
                            <w:pPr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 w:rsidRPr="00C11446">
                              <w:rPr>
                                <w:rFonts w:ascii="Arial" w:hAnsi="Arial" w:cs="Arial"/>
                                <w:color w:val="FFFFFF"/>
                              </w:rPr>
                              <w:t>Event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600FD" id="Text Box 19" o:spid="_x0000_s1030" type="#_x0000_t202" style="position:absolute;margin-left:70.3pt;margin-top:222.2pt;width:455.7pt;height:49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" filled="f" stroked="f" strokeweight=".5pt">
                <v:textbox>
                  <w:txbxContent>
                    <w:p w14:paraId="1F80F614" w14:textId="77777777" w:rsidR="00137905" w:rsidRPr="00C11446" w:rsidRDefault="00137905" w:rsidP="00137905">
                      <w:pPr>
                        <w:rPr>
                          <w:rFonts w:ascii="Arial" w:hAnsi="Arial" w:cs="Arial"/>
                          <w:color w:val="FFFFFF"/>
                        </w:rPr>
                      </w:pPr>
                      <w:r w:rsidRPr="00C11446">
                        <w:rPr>
                          <w:rFonts w:ascii="Arial" w:hAnsi="Arial" w:cs="Arial"/>
                          <w:color w:val="FFFFFF"/>
                        </w:rPr>
                        <w:t>Event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73CEC0" wp14:editId="54CF95F5">
                <wp:simplePos x="0" y="0"/>
                <wp:positionH relativeFrom="column">
                  <wp:posOffset>892810</wp:posOffset>
                </wp:positionH>
                <wp:positionV relativeFrom="paragraph">
                  <wp:posOffset>2375535</wp:posOffset>
                </wp:positionV>
                <wp:extent cx="4638040" cy="42354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8040" cy="42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DC9E2" w14:textId="77777777" w:rsidR="00137905" w:rsidRPr="00C11446" w:rsidRDefault="00137905">
                            <w:pP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C11446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>Date / Time / Location</w:t>
                            </w:r>
                            <w:r w:rsidRPr="00C11446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softHyphen/>
                            </w:r>
                            <w:r w:rsidRPr="00C11446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softHyphen/>
                            </w:r>
                            <w:r w:rsidRPr="00C11446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softHyphen/>
                            </w:r>
                            <w:r w:rsidRPr="00C11446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3CEC0" id="Text Box 12" o:spid="_x0000_s1031" type="#_x0000_t202" style="position:absolute;margin-left:70.3pt;margin-top:187.05pt;width:365.2pt;height:33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" filled="f" stroked="f" strokeweight=".5pt">
                <v:textbox>
                  <w:txbxContent>
                    <w:p w14:paraId="419DC9E2" w14:textId="77777777" w:rsidR="00137905" w:rsidRPr="00C11446" w:rsidRDefault="00137905">
                      <w:pP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 w:rsidRPr="00C11446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>Date / Time / Location</w:t>
                      </w:r>
                      <w:r w:rsidRPr="00C11446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softHyphen/>
                      </w:r>
                      <w:r w:rsidRPr="00C11446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softHyphen/>
                      </w:r>
                      <w:r w:rsidRPr="00C11446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softHyphen/>
                      </w:r>
                      <w:r w:rsidRPr="00C11446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</w:p>
    <w:p w14:paraId="24059B07" w14:textId="311A6868" w:rsidR="00D33179" w:rsidRPr="00D33179" w:rsidRDefault="00D33179" w:rsidP="00D33179"/>
    <w:p w14:paraId="5D2439DE" w14:textId="51CCDC8E" w:rsidR="00D33179" w:rsidRPr="00D33179" w:rsidRDefault="00D33179" w:rsidP="00D33179"/>
    <w:p w14:paraId="3B36046F" w14:textId="2254EFCA" w:rsidR="00D33179" w:rsidRPr="00D33179" w:rsidRDefault="00D33179" w:rsidP="00D33179"/>
    <w:p w14:paraId="2F7FED94" w14:textId="59CA0E65" w:rsidR="00D33179" w:rsidRPr="00D33179" w:rsidRDefault="00D33179" w:rsidP="00D33179"/>
    <w:p w14:paraId="37972B68" w14:textId="3D691224" w:rsidR="00D33179" w:rsidRPr="00D33179" w:rsidRDefault="00D33179" w:rsidP="00D33179"/>
    <w:p w14:paraId="02E9D55C" w14:textId="5FAADB93" w:rsidR="00D33179" w:rsidRPr="00D33179" w:rsidRDefault="00D33179" w:rsidP="00D33179"/>
    <w:p w14:paraId="38B6763D" w14:textId="4AE2D8DA" w:rsidR="00D33179" w:rsidRPr="00D33179" w:rsidRDefault="00D33179" w:rsidP="00D33179"/>
    <w:p w14:paraId="7BA6031A" w14:textId="2AD1E978" w:rsidR="00D33179" w:rsidRPr="00D33179" w:rsidRDefault="00D33179" w:rsidP="00D33179"/>
    <w:p w14:paraId="51F65F28" w14:textId="73AD7511" w:rsidR="00D33179" w:rsidRPr="00D33179" w:rsidRDefault="00D33179" w:rsidP="00D33179"/>
    <w:p w14:paraId="607110D3" w14:textId="6C9F4E09" w:rsidR="00D33179" w:rsidRPr="00D33179" w:rsidRDefault="00D33179" w:rsidP="00D33179"/>
    <w:p w14:paraId="368191E0" w14:textId="23C619B7" w:rsidR="00D33179" w:rsidRPr="00D33179" w:rsidRDefault="00D33179" w:rsidP="00D33179"/>
    <w:p w14:paraId="01D54512" w14:textId="6DC770DE" w:rsidR="00D33179" w:rsidRPr="00D33179" w:rsidRDefault="00D33179" w:rsidP="00D33179"/>
    <w:p w14:paraId="1741F0BC" w14:textId="57BD1F0F" w:rsidR="00D33179" w:rsidRPr="00D33179" w:rsidRDefault="00D33179" w:rsidP="00D33179"/>
    <w:p w14:paraId="0D5D5639" w14:textId="50C17F08" w:rsidR="00D33179" w:rsidRPr="00D33179" w:rsidRDefault="00D33179" w:rsidP="00D33179"/>
    <w:p w14:paraId="2A3323D5" w14:textId="06F278A0" w:rsidR="00D33179" w:rsidRPr="00D33179" w:rsidRDefault="00D33179" w:rsidP="00D33179"/>
    <w:p w14:paraId="1F0A483A" w14:textId="68819217" w:rsidR="00D33179" w:rsidRPr="00D33179" w:rsidRDefault="00D33179" w:rsidP="00D33179"/>
    <w:p w14:paraId="4DCE5EF6" w14:textId="011DDEB5" w:rsidR="00D33179" w:rsidRPr="00D33179" w:rsidRDefault="00D33179" w:rsidP="00D33179"/>
    <w:p w14:paraId="71F58956" w14:textId="73A2A24C" w:rsidR="00D33179" w:rsidRPr="00D33179" w:rsidRDefault="00D33179" w:rsidP="00D33179"/>
    <w:p w14:paraId="4139454E" w14:textId="4D249960" w:rsidR="00D33179" w:rsidRPr="00D33179" w:rsidRDefault="00D33179" w:rsidP="00D33179"/>
    <w:p w14:paraId="101CE220" w14:textId="3F1BAED5" w:rsidR="00D33179" w:rsidRPr="00D33179" w:rsidRDefault="00D33179" w:rsidP="00D33179"/>
    <w:p w14:paraId="240EE69D" w14:textId="6AB1E894" w:rsidR="00D33179" w:rsidRPr="00D33179" w:rsidRDefault="00D33179" w:rsidP="00D33179"/>
    <w:p w14:paraId="463463E9" w14:textId="62E9BBEE" w:rsidR="00D33179" w:rsidRPr="00D33179" w:rsidRDefault="00D33179" w:rsidP="00D33179"/>
    <w:p w14:paraId="3BDB94F1" w14:textId="71EDC893" w:rsidR="00D33179" w:rsidRPr="00D33179" w:rsidRDefault="00D33179" w:rsidP="00D33179"/>
    <w:p w14:paraId="4A34A63D" w14:textId="60DA4F4B" w:rsidR="00D33179" w:rsidRPr="00D33179" w:rsidRDefault="00D33179" w:rsidP="00D33179"/>
    <w:p w14:paraId="3220E7FC" w14:textId="33706C10" w:rsidR="00D33179" w:rsidRPr="00D33179" w:rsidRDefault="00D33179" w:rsidP="00D33179"/>
    <w:p w14:paraId="7AEE8085" w14:textId="2AC55EEF" w:rsidR="00D33179" w:rsidRPr="00D33179" w:rsidRDefault="00D33179" w:rsidP="00D33179"/>
    <w:p w14:paraId="70D7D0F6" w14:textId="22785AEA" w:rsidR="00D33179" w:rsidRPr="00D33179" w:rsidRDefault="00D33179" w:rsidP="00D33179"/>
    <w:p w14:paraId="7E448C0F" w14:textId="26BE1F7A" w:rsidR="00D33179" w:rsidRPr="00D33179" w:rsidRDefault="00D33179" w:rsidP="00D33179"/>
    <w:p w14:paraId="66CA40E4" w14:textId="78286628" w:rsidR="00D33179" w:rsidRPr="00D33179" w:rsidRDefault="00D33179" w:rsidP="00D33179"/>
    <w:p w14:paraId="40E40BFC" w14:textId="07AC9B57" w:rsidR="00D33179" w:rsidRPr="00D33179" w:rsidRDefault="00D33179" w:rsidP="00D33179"/>
    <w:p w14:paraId="03D01574" w14:textId="60D3A322" w:rsidR="00D33179" w:rsidRPr="00D33179" w:rsidRDefault="00D33179" w:rsidP="00D33179"/>
    <w:p w14:paraId="32263EB2" w14:textId="0040095C" w:rsidR="00D33179" w:rsidRPr="00D33179" w:rsidRDefault="00D33179" w:rsidP="00D33179"/>
    <w:p w14:paraId="33B3C7F8" w14:textId="130B3BC1" w:rsidR="00D33179" w:rsidRPr="00D33179" w:rsidRDefault="00D33179" w:rsidP="00D33179"/>
    <w:p w14:paraId="310027FE" w14:textId="6E0AFCAF" w:rsidR="00D33179" w:rsidRPr="00D33179" w:rsidRDefault="00D33179" w:rsidP="00D33179"/>
    <w:p w14:paraId="368CB55E" w14:textId="4F16B149" w:rsidR="00D33179" w:rsidRPr="00D33179" w:rsidRDefault="00D33179" w:rsidP="00D33179"/>
    <w:p w14:paraId="349C2B11" w14:textId="662CF414" w:rsidR="00D33179" w:rsidRPr="00D33179" w:rsidRDefault="00D33179" w:rsidP="00D33179"/>
    <w:p w14:paraId="659C995A" w14:textId="43B3F5BA" w:rsidR="00D33179" w:rsidRPr="00D33179" w:rsidRDefault="00D33179" w:rsidP="00D33179"/>
    <w:p w14:paraId="69E6A6DA" w14:textId="509BE192" w:rsidR="00D33179" w:rsidRPr="00D33179" w:rsidRDefault="00D33179" w:rsidP="00D33179"/>
    <w:p w14:paraId="072978DB" w14:textId="5D0E22BA" w:rsidR="00D33179" w:rsidRPr="00D33179" w:rsidRDefault="00D33179" w:rsidP="00D33179"/>
    <w:p w14:paraId="02572A1E" w14:textId="64F76DA1" w:rsidR="00D33179" w:rsidRPr="00D33179" w:rsidRDefault="00D33179" w:rsidP="00D33179"/>
    <w:p w14:paraId="0335A431" w14:textId="3BE8A918" w:rsidR="00D33179" w:rsidRPr="00D33179" w:rsidRDefault="00D33179" w:rsidP="00D33179"/>
    <w:p w14:paraId="67ABC786" w14:textId="44124D4D" w:rsidR="00D33179" w:rsidRPr="00D33179" w:rsidRDefault="00D33179" w:rsidP="00D33179"/>
    <w:p w14:paraId="0D2C52DA" w14:textId="78731A6E" w:rsidR="00D33179" w:rsidRPr="00D33179" w:rsidRDefault="00D33179" w:rsidP="00D33179"/>
    <w:p w14:paraId="72C9F8BA" w14:textId="4957E0B2" w:rsidR="00D33179" w:rsidRPr="00D33179" w:rsidRDefault="00D33179" w:rsidP="00D33179"/>
    <w:p w14:paraId="4B53E082" w14:textId="6BD8BEE1" w:rsidR="00D33179" w:rsidRPr="00D33179" w:rsidRDefault="00D33179" w:rsidP="00D33179"/>
    <w:p w14:paraId="751FADE7" w14:textId="5B5F73F9" w:rsidR="00D33179" w:rsidRPr="00D33179" w:rsidRDefault="00D33179" w:rsidP="00D33179"/>
    <w:p w14:paraId="77F0F770" w14:textId="725177AC" w:rsidR="00D33179" w:rsidRDefault="00D33179" w:rsidP="00D33179"/>
    <w:p w14:paraId="3A690895" w14:textId="6A7B02C9" w:rsidR="00D33179" w:rsidRDefault="00D33179" w:rsidP="00D33179"/>
    <w:p w14:paraId="0C26BDE0" w14:textId="454F0095" w:rsidR="00D33179" w:rsidRDefault="00D33179">
      <w:r>
        <w:br w:type="page"/>
      </w:r>
    </w:p>
    <w:p w14:paraId="02D6358A" w14:textId="7231364B" w:rsidR="00D33179" w:rsidRDefault="00D33179" w:rsidP="00D33179">
      <w:pPr>
        <w:ind w:left="1350"/>
      </w:pPr>
    </w:p>
    <w:p w14:paraId="64FCBFB9" w14:textId="4F540C60" w:rsidR="00D33179" w:rsidRDefault="00D33179" w:rsidP="00D33179">
      <w:pPr>
        <w:ind w:left="1350"/>
      </w:pPr>
    </w:p>
    <w:p w14:paraId="666B957D" w14:textId="4852DBB7" w:rsidR="00D33179" w:rsidRDefault="00D33179" w:rsidP="00D33179">
      <w:pPr>
        <w:ind w:left="1350"/>
      </w:pPr>
    </w:p>
    <w:p w14:paraId="2DC3C643" w14:textId="4A99B675" w:rsidR="00D33179" w:rsidRDefault="00D33179" w:rsidP="00D33179">
      <w:pPr>
        <w:ind w:left="1350"/>
      </w:pPr>
    </w:p>
    <w:p w14:paraId="05F9703D" w14:textId="028D92BE" w:rsidR="00D33179" w:rsidRDefault="00D33179" w:rsidP="00D33179">
      <w:pPr>
        <w:ind w:left="1350"/>
        <w:rPr>
          <w:rFonts w:ascii="Times New Roman" w:hAnsi="Times New Roman"/>
        </w:rPr>
      </w:pPr>
      <w:r>
        <w:rPr>
          <w:rFonts w:ascii="Times New Roman" w:hAnsi="Times New Roman"/>
        </w:rPr>
        <w:t>Return Mailing Address</w:t>
      </w:r>
    </w:p>
    <w:p w14:paraId="0C433F7E" w14:textId="0AE78EA9" w:rsidR="00D33179" w:rsidRDefault="00D33179" w:rsidP="00D33179">
      <w:pPr>
        <w:ind w:left="1350"/>
        <w:rPr>
          <w:rFonts w:ascii="Times New Roman" w:hAnsi="Times New Roman"/>
        </w:rPr>
      </w:pPr>
    </w:p>
    <w:p w14:paraId="7058913F" w14:textId="10C900C0" w:rsidR="00D33179" w:rsidRDefault="00D33179" w:rsidP="00D33179">
      <w:pPr>
        <w:ind w:left="1350"/>
        <w:rPr>
          <w:rFonts w:ascii="Times New Roman" w:hAnsi="Times New Roman"/>
        </w:rPr>
      </w:pPr>
    </w:p>
    <w:p w14:paraId="0A2E70B0" w14:textId="32A5C67D" w:rsidR="00D33179" w:rsidRDefault="00D33179" w:rsidP="00D33179">
      <w:pPr>
        <w:ind w:left="1350"/>
        <w:rPr>
          <w:rFonts w:ascii="Times New Roman" w:hAnsi="Times New Roman"/>
        </w:rPr>
      </w:pPr>
    </w:p>
    <w:p w14:paraId="1CBC65E1" w14:textId="029D329F" w:rsidR="00D33179" w:rsidRDefault="00D33179" w:rsidP="00D33179">
      <w:pPr>
        <w:ind w:left="1350"/>
        <w:rPr>
          <w:rFonts w:ascii="Times New Roman" w:hAnsi="Times New Roman"/>
        </w:rPr>
      </w:pPr>
    </w:p>
    <w:p w14:paraId="63ABB4FB" w14:textId="4D4AFC5E" w:rsidR="00D33179" w:rsidRDefault="00D33179" w:rsidP="00D33179">
      <w:pPr>
        <w:ind w:left="1350"/>
        <w:rPr>
          <w:rFonts w:ascii="Times New Roman" w:hAnsi="Times New Roman"/>
        </w:rPr>
      </w:pPr>
    </w:p>
    <w:p w14:paraId="50C0844E" w14:textId="04A07C3B" w:rsidR="00D33179" w:rsidRDefault="00D33179" w:rsidP="00D33179">
      <w:pPr>
        <w:ind w:left="1350"/>
        <w:rPr>
          <w:rFonts w:ascii="Times New Roman" w:hAnsi="Times New Roman"/>
        </w:rPr>
      </w:pPr>
    </w:p>
    <w:p w14:paraId="1BCA9962" w14:textId="466B160C" w:rsidR="00D33179" w:rsidRDefault="00D33179" w:rsidP="00D33179">
      <w:pPr>
        <w:ind w:left="1350"/>
        <w:rPr>
          <w:rFonts w:ascii="Times New Roman" w:hAnsi="Times New Roman"/>
        </w:rPr>
      </w:pPr>
    </w:p>
    <w:p w14:paraId="1539B536" w14:textId="61E98CD7" w:rsidR="00D33179" w:rsidRDefault="00D33179" w:rsidP="00D33179">
      <w:pPr>
        <w:ind w:left="1350"/>
        <w:rPr>
          <w:rFonts w:ascii="Times New Roman" w:hAnsi="Times New Roman"/>
        </w:rPr>
      </w:pPr>
    </w:p>
    <w:p w14:paraId="57CD0519" w14:textId="6F49669F" w:rsidR="00D33179" w:rsidRDefault="00D33179" w:rsidP="00D33179">
      <w:pPr>
        <w:ind w:left="1350"/>
        <w:rPr>
          <w:rFonts w:ascii="Times New Roman" w:hAnsi="Times New Roman"/>
        </w:rPr>
      </w:pPr>
    </w:p>
    <w:p w14:paraId="6DF2DA18" w14:textId="18A5C022" w:rsidR="00D33179" w:rsidRDefault="00D33179" w:rsidP="00D33179">
      <w:pPr>
        <w:ind w:left="1350"/>
        <w:rPr>
          <w:rFonts w:ascii="Times New Roman" w:hAnsi="Times New Roman"/>
        </w:rPr>
      </w:pPr>
    </w:p>
    <w:p w14:paraId="29C8A41B" w14:textId="114C6BCA" w:rsidR="00D33179" w:rsidRDefault="00D33179" w:rsidP="00D33179">
      <w:pPr>
        <w:ind w:left="1350"/>
        <w:rPr>
          <w:rFonts w:ascii="Times New Roman" w:hAnsi="Times New Roman"/>
        </w:rPr>
      </w:pPr>
    </w:p>
    <w:p w14:paraId="3BCFDEE7" w14:textId="30A71870" w:rsidR="00D33179" w:rsidRDefault="00D33179" w:rsidP="00D33179">
      <w:pPr>
        <w:ind w:left="1350"/>
        <w:rPr>
          <w:rFonts w:ascii="Times New Roman" w:hAnsi="Times New Roman"/>
        </w:rPr>
      </w:pPr>
    </w:p>
    <w:p w14:paraId="15615655" w14:textId="5239C5F5" w:rsidR="00D33179" w:rsidRDefault="00D33179" w:rsidP="00D33179">
      <w:pPr>
        <w:ind w:left="1350"/>
        <w:rPr>
          <w:rFonts w:ascii="Times New Roman" w:hAnsi="Times New Roman"/>
        </w:rPr>
      </w:pPr>
    </w:p>
    <w:p w14:paraId="0D6C21FF" w14:textId="0860ECE3" w:rsidR="00D33179" w:rsidRDefault="00D33179" w:rsidP="00D33179">
      <w:pPr>
        <w:ind w:left="1350"/>
        <w:rPr>
          <w:rFonts w:ascii="Times New Roman" w:hAnsi="Times New Roman"/>
        </w:rPr>
      </w:pPr>
    </w:p>
    <w:p w14:paraId="096C6B41" w14:textId="1F5B453A" w:rsidR="00D33179" w:rsidRDefault="00D33179" w:rsidP="00D33179">
      <w:pPr>
        <w:ind w:left="1350"/>
        <w:rPr>
          <w:rFonts w:ascii="Times New Roman" w:hAnsi="Times New Roman"/>
        </w:rPr>
      </w:pPr>
    </w:p>
    <w:p w14:paraId="0B7B86C8" w14:textId="1CEE6FCA" w:rsidR="00D33179" w:rsidRDefault="00D33179" w:rsidP="00D33179">
      <w:pPr>
        <w:ind w:left="1350"/>
        <w:rPr>
          <w:rFonts w:ascii="Times New Roman" w:hAnsi="Times New Roman"/>
        </w:rPr>
      </w:pPr>
    </w:p>
    <w:p w14:paraId="024356A7" w14:textId="6C5FF5F8" w:rsidR="00D33179" w:rsidRDefault="00D33179" w:rsidP="00D33179">
      <w:pPr>
        <w:ind w:left="1350"/>
        <w:rPr>
          <w:rFonts w:ascii="Times New Roman" w:hAnsi="Times New Roman"/>
        </w:rPr>
      </w:pPr>
    </w:p>
    <w:p w14:paraId="386C18DE" w14:textId="2602CB1A" w:rsidR="00D33179" w:rsidRDefault="00D33179" w:rsidP="00D33179">
      <w:pPr>
        <w:ind w:left="1350"/>
        <w:rPr>
          <w:rFonts w:ascii="Times New Roman" w:hAnsi="Times New Roman"/>
        </w:rPr>
      </w:pPr>
    </w:p>
    <w:p w14:paraId="54365EBD" w14:textId="44DD5EA3" w:rsidR="00D33179" w:rsidRDefault="00D33179" w:rsidP="00D33179">
      <w:pPr>
        <w:ind w:left="1350"/>
        <w:rPr>
          <w:rFonts w:ascii="Times New Roman" w:hAnsi="Times New Roman"/>
        </w:rPr>
      </w:pPr>
    </w:p>
    <w:p w14:paraId="7B847538" w14:textId="2391D5AA" w:rsidR="00D33179" w:rsidRDefault="00D33179" w:rsidP="00D33179">
      <w:pPr>
        <w:ind w:left="1350"/>
        <w:rPr>
          <w:rFonts w:ascii="Times New Roman" w:hAnsi="Times New Roman"/>
        </w:rPr>
      </w:pPr>
    </w:p>
    <w:p w14:paraId="2CBE9906" w14:textId="270152D9" w:rsidR="00D33179" w:rsidRDefault="00D33179" w:rsidP="00D33179">
      <w:pPr>
        <w:ind w:left="1350"/>
        <w:rPr>
          <w:rFonts w:ascii="Times New Roman" w:hAnsi="Times New Roman"/>
        </w:rPr>
      </w:pPr>
    </w:p>
    <w:p w14:paraId="78D4163C" w14:textId="7B65FFF8" w:rsidR="00D33179" w:rsidRDefault="00D33179" w:rsidP="00D33179">
      <w:pPr>
        <w:ind w:left="1350"/>
        <w:rPr>
          <w:rFonts w:ascii="Times New Roman" w:hAnsi="Times New Roman"/>
        </w:rPr>
      </w:pPr>
    </w:p>
    <w:p w14:paraId="1319B6D2" w14:textId="5C875527" w:rsidR="00D33179" w:rsidRDefault="00D33179" w:rsidP="00D33179">
      <w:pPr>
        <w:ind w:left="1350"/>
        <w:rPr>
          <w:rFonts w:ascii="Times New Roman" w:hAnsi="Times New Roman"/>
        </w:rPr>
      </w:pPr>
    </w:p>
    <w:p w14:paraId="4EDAA238" w14:textId="348E0B25" w:rsidR="00D33179" w:rsidRDefault="00D33179" w:rsidP="00D33179">
      <w:pPr>
        <w:ind w:left="1350"/>
        <w:rPr>
          <w:rFonts w:ascii="Times New Roman" w:hAnsi="Times New Roman"/>
        </w:rPr>
      </w:pPr>
    </w:p>
    <w:p w14:paraId="484E6B40" w14:textId="037543CE" w:rsidR="00D33179" w:rsidRDefault="00D33179" w:rsidP="00D33179">
      <w:pPr>
        <w:ind w:left="1350"/>
        <w:rPr>
          <w:rFonts w:ascii="Times New Roman" w:hAnsi="Times New Roman"/>
        </w:rPr>
      </w:pPr>
    </w:p>
    <w:p w14:paraId="44B6E93D" w14:textId="381E93DD" w:rsidR="00D33179" w:rsidRDefault="00D33179" w:rsidP="00D33179">
      <w:pPr>
        <w:ind w:left="1350"/>
        <w:rPr>
          <w:rFonts w:ascii="Times New Roman" w:hAnsi="Times New Roman"/>
        </w:rPr>
      </w:pPr>
    </w:p>
    <w:p w14:paraId="081B62CD" w14:textId="1DA9F9F6" w:rsidR="00D33179" w:rsidRDefault="00D33179" w:rsidP="00D33179">
      <w:pPr>
        <w:ind w:left="1350"/>
        <w:rPr>
          <w:rFonts w:ascii="Times New Roman" w:hAnsi="Times New Roman"/>
        </w:rPr>
      </w:pPr>
    </w:p>
    <w:p w14:paraId="1CE721A5" w14:textId="427FD79C" w:rsidR="00D33179" w:rsidRPr="00D33179" w:rsidRDefault="00D33179" w:rsidP="00D33179">
      <w:pPr>
        <w:ind w:left="1350"/>
        <w:rPr>
          <w:rFonts w:ascii="Times New Roman" w:hAnsi="Times New Roman"/>
        </w:rPr>
      </w:pPr>
      <w:r>
        <w:rPr>
          <w:rFonts w:ascii="Times New Roman" w:hAnsi="Times New Roman"/>
        </w:rPr>
        <w:t>Return Mailing Address</w:t>
      </w:r>
    </w:p>
    <w:sectPr w:rsidR="00D33179" w:rsidRPr="00D33179" w:rsidSect="00D33179">
      <w:headerReference w:type="even" r:id="rId7"/>
      <w:headerReference w:type="default" r:id="rId8"/>
      <w:headerReference w:type="first" r:id="rId9"/>
      <w:pgSz w:w="12240" w:h="15840"/>
      <w:pgMar w:top="0" w:right="0" w:bottom="0" w:left="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3413F" w14:textId="77777777" w:rsidR="009E10B5" w:rsidRDefault="009E10B5" w:rsidP="00137905">
      <w:r>
        <w:separator/>
      </w:r>
    </w:p>
  </w:endnote>
  <w:endnote w:type="continuationSeparator" w:id="0">
    <w:p w14:paraId="4BE0FFDD" w14:textId="77777777" w:rsidR="009E10B5" w:rsidRDefault="009E10B5" w:rsidP="0013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13DC5E" w14:textId="77777777" w:rsidR="009E10B5" w:rsidRDefault="009E10B5" w:rsidP="00137905">
      <w:r>
        <w:separator/>
      </w:r>
    </w:p>
  </w:footnote>
  <w:footnote w:type="continuationSeparator" w:id="0">
    <w:p w14:paraId="10750D1A" w14:textId="77777777" w:rsidR="009E10B5" w:rsidRDefault="009E10B5" w:rsidP="00137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F5A95" w14:textId="77777777" w:rsidR="00137905" w:rsidRDefault="009E10B5">
    <w:pPr>
      <w:pStyle w:val="Header"/>
    </w:pPr>
    <w:r>
      <w:rPr>
        <w:noProof/>
      </w:rPr>
      <w:pict w14:anchorId="227721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50019" o:spid="_x0000_s2049" type="#_x0000_t75" alt="" style="position:absolute;margin-left:0;margin-top:0;width:612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nd-WordTemplate-Inivtation-2021-bleed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E293D" w14:textId="435286FA" w:rsidR="00137905" w:rsidRDefault="00D33179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50110EB1" wp14:editId="4B43420C">
          <wp:simplePos x="0" y="0"/>
          <wp:positionH relativeFrom="column">
            <wp:posOffset>17253</wp:posOffset>
          </wp:positionH>
          <wp:positionV relativeFrom="paragraph">
            <wp:posOffset>-440318</wp:posOffset>
          </wp:positionV>
          <wp:extent cx="7772400" cy="10058400"/>
          <wp:effectExtent l="0" t="0" r="0" b="0"/>
          <wp:wrapNone/>
          <wp:docPr id="10" name="Picture 1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45DFA" w14:textId="29DA07BE" w:rsidR="00137905" w:rsidRDefault="00D33179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C67C12B" wp14:editId="6FB52F24">
          <wp:simplePos x="0" y="0"/>
          <wp:positionH relativeFrom="column">
            <wp:posOffset>0</wp:posOffset>
          </wp:positionH>
          <wp:positionV relativeFrom="paragraph">
            <wp:posOffset>-439615</wp:posOffset>
          </wp:positionV>
          <wp:extent cx="7772400" cy="10058400"/>
          <wp:effectExtent l="0" t="0" r="0" b="0"/>
          <wp:wrapNone/>
          <wp:docPr id="6" name="Picture 6" descr="A picture containing text, nature, dark,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nature, dark, displa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8D5"/>
    <w:rsid w:val="00002401"/>
    <w:rsid w:val="00137905"/>
    <w:rsid w:val="002F7AB2"/>
    <w:rsid w:val="003F0F87"/>
    <w:rsid w:val="0058738B"/>
    <w:rsid w:val="006F5FDB"/>
    <w:rsid w:val="007E5A3B"/>
    <w:rsid w:val="008508D5"/>
    <w:rsid w:val="009349D0"/>
    <w:rsid w:val="009E10B5"/>
    <w:rsid w:val="00AB278B"/>
    <w:rsid w:val="00C11446"/>
    <w:rsid w:val="00C762FD"/>
    <w:rsid w:val="00C944B1"/>
    <w:rsid w:val="00D07AEB"/>
    <w:rsid w:val="00D13CD4"/>
    <w:rsid w:val="00D33179"/>
    <w:rsid w:val="00D35DD7"/>
    <w:rsid w:val="00D81B6E"/>
    <w:rsid w:val="00EB7A6E"/>
    <w:rsid w:val="00F52CAA"/>
    <w:rsid w:val="00F94411"/>
    <w:rsid w:val="00FB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AB1F6B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90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9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905"/>
  </w:style>
  <w:style w:type="paragraph" w:styleId="Footer">
    <w:name w:val="footer"/>
    <w:basedOn w:val="Normal"/>
    <w:link w:val="FooterChar"/>
    <w:uiPriority w:val="99"/>
    <w:unhideWhenUsed/>
    <w:rsid w:val="001379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0868D0-00CD-4B48-9A6D-2CD4E5B0D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Brand-WordTemplate-Inivtation-2021.dotx</Template>
  <TotalTime>1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nikki peters</cp:lastModifiedBy>
  <cp:revision>2</cp:revision>
  <cp:lastPrinted>2021-02-05T17:26:00Z</cp:lastPrinted>
  <dcterms:created xsi:type="dcterms:W3CDTF">2021-02-16T15:53:00Z</dcterms:created>
  <dcterms:modified xsi:type="dcterms:W3CDTF">2021-02-16T15:53:00Z</dcterms:modified>
</cp:coreProperties>
</file>