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E738F" w14:textId="77777777" w:rsidR="00AC59C2" w:rsidRPr="009156DA" w:rsidRDefault="00AC59C2" w:rsidP="00AC59C2">
      <w:pPr>
        <w:pStyle w:val="Title"/>
        <w:spacing w:before="0"/>
        <w:ind w:left="0"/>
        <w:rPr>
          <w:rFonts w:ascii="Arial Black" w:hAnsi="Arial Black"/>
          <w:color w:val="DA1A31"/>
        </w:rPr>
      </w:pPr>
      <w:r w:rsidRPr="009156DA"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0287" behindDoc="1" locked="1" layoutInCell="1" allowOverlap="1" wp14:anchorId="1936C047" wp14:editId="647B3158">
                <wp:simplePos x="0" y="0"/>
                <wp:positionH relativeFrom="leftMargin">
                  <wp:posOffset>3361690</wp:posOffset>
                </wp:positionH>
                <wp:positionV relativeFrom="page">
                  <wp:posOffset>219710</wp:posOffset>
                </wp:positionV>
                <wp:extent cx="4142232" cy="9619488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2232" cy="9619488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4156" r="-124156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C88D3" id="Rectangle 6" o:spid="_x0000_s1026" style="position:absolute;margin-left:264.7pt;margin-top:17.3pt;width:326.15pt;height:757.45pt;z-index:-25165619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" stroked="f">
                <v:fill r:id="rId7" o:title="" recolor="t" rotate="t" type="frame"/>
                <w10:wrap anchorx="margin" anchory="page"/>
                <w10:anchorlock/>
              </v:rect>
            </w:pict>
          </mc:Fallback>
        </mc:AlternateContent>
      </w:r>
      <w:r w:rsidRPr="009156DA">
        <w:rPr>
          <w:rFonts w:ascii="Arial Black" w:hAnsi="Arial Black"/>
          <w:color w:val="DA1A31"/>
        </w:rPr>
        <w:t>TITLE</w:t>
      </w:r>
    </w:p>
    <w:p w14:paraId="712409B1" w14:textId="77777777" w:rsidR="00AC59C2" w:rsidRPr="009156DA" w:rsidRDefault="00AC59C2" w:rsidP="00AC59C2">
      <w:pPr>
        <w:pStyle w:val="Title"/>
        <w:spacing w:before="0"/>
        <w:ind w:left="0"/>
        <w:rPr>
          <w:rFonts w:ascii="Times New Roman" w:hAnsi="Times New Roman" w:cs="Times New Roman"/>
          <w:color w:val="000000" w:themeColor="text1"/>
          <w:sz w:val="60"/>
          <w:szCs w:val="60"/>
        </w:rPr>
      </w:pPr>
      <w:r w:rsidRPr="009156DA">
        <w:rPr>
          <w:rFonts w:ascii="Times New Roman" w:hAnsi="Times New Roman" w:cs="Times New Roman"/>
          <w:color w:val="000000" w:themeColor="text1"/>
          <w:sz w:val="60"/>
          <w:szCs w:val="60"/>
        </w:rPr>
        <w:t>Subtitle</w:t>
      </w:r>
    </w:p>
    <w:p w14:paraId="0E94B5DA" w14:textId="77777777" w:rsidR="00AC59C2" w:rsidRPr="00774851" w:rsidRDefault="00AC59C2" w:rsidP="00774851">
      <w:pPr>
        <w:pStyle w:val="Title"/>
        <w:spacing w:before="240"/>
        <w:ind w:left="0" w:right="5760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774851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Body Copy</w:t>
      </w:r>
      <w:r w:rsidR="00774851" w:rsidRPr="00774851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7A112B0F" w14:textId="77777777" w:rsidR="004125FD" w:rsidRDefault="00023BED"/>
    <w:p w14:paraId="7FADC77F" w14:textId="77777777" w:rsidR="00774851" w:rsidRDefault="00774851"/>
    <w:p w14:paraId="48CB4673" w14:textId="77777777" w:rsidR="00774851" w:rsidRDefault="00774851"/>
    <w:p w14:paraId="395A9899" w14:textId="77777777" w:rsidR="00774851" w:rsidRDefault="00774851"/>
    <w:p w14:paraId="639CF1DB" w14:textId="77777777" w:rsidR="00774851" w:rsidRDefault="00774851"/>
    <w:p w14:paraId="16F75B51" w14:textId="77777777" w:rsidR="00774851" w:rsidRDefault="00774851"/>
    <w:p w14:paraId="2A76F676" w14:textId="77777777" w:rsidR="00774851" w:rsidRDefault="00774851"/>
    <w:p w14:paraId="30D9E403" w14:textId="77777777" w:rsidR="00774851" w:rsidRDefault="00774851"/>
    <w:p w14:paraId="320D0415" w14:textId="77777777" w:rsidR="00774851" w:rsidRDefault="00774851"/>
    <w:p w14:paraId="38626DED" w14:textId="77777777" w:rsidR="00774851" w:rsidRDefault="00774851"/>
    <w:p w14:paraId="331FDDD6" w14:textId="77777777" w:rsidR="00774851" w:rsidRDefault="00774851"/>
    <w:p w14:paraId="688E322E" w14:textId="77777777" w:rsidR="00774851" w:rsidRDefault="00774851"/>
    <w:p w14:paraId="32280DF1" w14:textId="77777777" w:rsidR="00774851" w:rsidRDefault="00774851"/>
    <w:p w14:paraId="45AB9A5C" w14:textId="77777777" w:rsidR="00774851" w:rsidRDefault="00774851"/>
    <w:p w14:paraId="634DA405" w14:textId="77777777" w:rsidR="00774851" w:rsidRDefault="00774851"/>
    <w:p w14:paraId="349A4389" w14:textId="77777777" w:rsidR="00774851" w:rsidRDefault="00774851"/>
    <w:p w14:paraId="1D1DB1F1" w14:textId="77777777" w:rsidR="00774851" w:rsidRDefault="00774851"/>
    <w:p w14:paraId="174035DB" w14:textId="77777777" w:rsidR="00774851" w:rsidRDefault="00774851"/>
    <w:p w14:paraId="155EDB18" w14:textId="77777777" w:rsidR="00774851" w:rsidRDefault="00774851"/>
    <w:p w14:paraId="7307D499" w14:textId="77777777" w:rsidR="00774851" w:rsidRDefault="00774851"/>
    <w:p w14:paraId="0E73EA38" w14:textId="77777777" w:rsidR="00774851" w:rsidRDefault="00774851"/>
    <w:p w14:paraId="0FED2AE8" w14:textId="77777777" w:rsidR="00774851" w:rsidRDefault="00774851"/>
    <w:p w14:paraId="1893C17A" w14:textId="77777777" w:rsidR="00774851" w:rsidRDefault="00774851"/>
    <w:p w14:paraId="77722BD3" w14:textId="77777777" w:rsidR="00774851" w:rsidRDefault="00774851"/>
    <w:p w14:paraId="72083AEE" w14:textId="77777777" w:rsidR="00774851" w:rsidRDefault="00774851"/>
    <w:p w14:paraId="40C9B146" w14:textId="77777777" w:rsidR="00774851" w:rsidRDefault="00774851">
      <w:pPr>
        <w:rPr>
          <w:rFonts w:ascii="Arial" w:hAnsi="Arial" w:cs="Arial"/>
        </w:rPr>
      </w:pPr>
      <w:r>
        <w:rPr>
          <w:rFonts w:ascii="Arial" w:hAnsi="Arial" w:cs="Arial"/>
        </w:rPr>
        <w:t>Follow these steps t</w:t>
      </w:r>
      <w:r w:rsidRPr="00774851">
        <w:rPr>
          <w:rFonts w:ascii="Arial" w:hAnsi="Arial" w:cs="Arial"/>
        </w:rPr>
        <w:t>o update image</w:t>
      </w:r>
      <w:r>
        <w:rPr>
          <w:rFonts w:ascii="Arial" w:hAnsi="Arial" w:cs="Arial"/>
        </w:rPr>
        <w:t xml:space="preserve">: </w:t>
      </w:r>
    </w:p>
    <w:p w14:paraId="14A2AB2A" w14:textId="77777777" w:rsidR="000D7451" w:rsidRDefault="00774851" w:rsidP="00774851">
      <w:pPr>
        <w:ind w:right="576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7748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Click on image and go to Shape Format</w:t>
      </w:r>
      <w:r w:rsidR="000D7451">
        <w:rPr>
          <w:rFonts w:ascii="Arial" w:hAnsi="Arial" w:cs="Arial"/>
        </w:rPr>
        <w:t xml:space="preserve">. </w:t>
      </w:r>
    </w:p>
    <w:p w14:paraId="3F8D30D7" w14:textId="77777777" w:rsidR="00774851" w:rsidRDefault="000D7451" w:rsidP="00774851">
      <w:pPr>
        <w:ind w:right="576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774851">
        <w:rPr>
          <w:rFonts w:ascii="Arial" w:hAnsi="Arial" w:cs="Arial"/>
        </w:rPr>
        <w:t xml:space="preserve"> Under Shape Format, go to Shape Fill – Picture- locate image and insert. </w:t>
      </w:r>
    </w:p>
    <w:p w14:paraId="269785FE" w14:textId="77777777" w:rsidR="00774851" w:rsidRDefault="000D7451" w:rsidP="00774851">
      <w:pPr>
        <w:ind w:right="5760"/>
        <w:rPr>
          <w:rFonts w:ascii="Arial" w:hAnsi="Arial" w:cs="Arial"/>
        </w:rPr>
      </w:pPr>
      <w:r>
        <w:rPr>
          <w:rFonts w:ascii="Arial" w:hAnsi="Arial" w:cs="Arial"/>
        </w:rPr>
        <w:t xml:space="preserve">3.  </w:t>
      </w:r>
      <w:r w:rsidR="00774851">
        <w:rPr>
          <w:rFonts w:ascii="Arial" w:hAnsi="Arial" w:cs="Arial"/>
        </w:rPr>
        <w:t xml:space="preserve">Go to Picture Format. </w:t>
      </w:r>
    </w:p>
    <w:p w14:paraId="1DFC2B9B" w14:textId="77777777" w:rsidR="000D7451" w:rsidRDefault="000D7451" w:rsidP="00774851">
      <w:pPr>
        <w:ind w:right="5760"/>
        <w:rPr>
          <w:rFonts w:ascii="Arial" w:hAnsi="Arial" w:cs="Arial"/>
        </w:rPr>
      </w:pPr>
      <w:r>
        <w:rPr>
          <w:rFonts w:ascii="Arial" w:hAnsi="Arial" w:cs="Arial"/>
        </w:rPr>
        <w:t xml:space="preserve">4. Click on drop down arrow by Crop and select fill. </w:t>
      </w:r>
    </w:p>
    <w:p w14:paraId="6E2193FA" w14:textId="77777777" w:rsidR="000D7451" w:rsidRPr="00774851" w:rsidRDefault="000D7451" w:rsidP="00774851">
      <w:pPr>
        <w:ind w:right="57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6520D6BB" wp14:editId="37DAB500">
                <wp:simplePos x="0" y="0"/>
                <wp:positionH relativeFrom="column">
                  <wp:posOffset>-137160</wp:posOffset>
                </wp:positionH>
                <wp:positionV relativeFrom="page">
                  <wp:posOffset>9121248</wp:posOffset>
                </wp:positionV>
                <wp:extent cx="2474595" cy="718820"/>
                <wp:effectExtent l="0" t="0" r="190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71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5E505" w14:textId="77777777" w:rsidR="000D7451" w:rsidRPr="00744047" w:rsidRDefault="000D74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44047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TITLE/OFFICE</w:t>
                            </w:r>
                          </w:p>
                          <w:p w14:paraId="1DFFDC0B" w14:textId="77777777" w:rsidR="000D7451" w:rsidRDefault="000D745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Phone</w:t>
                            </w:r>
                          </w:p>
                          <w:p w14:paraId="7BA942C5" w14:textId="77777777" w:rsidR="000D7451" w:rsidRDefault="000D745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D745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email@semo.edu</w:t>
                            </w:r>
                          </w:p>
                          <w:p w14:paraId="27738949" w14:textId="77777777" w:rsidR="000D7451" w:rsidRDefault="00744047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web page</w:t>
                            </w:r>
                          </w:p>
                          <w:p w14:paraId="166689F7" w14:textId="77777777" w:rsidR="000D7451" w:rsidRPr="000D7451" w:rsidRDefault="000D745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20D6B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.8pt;margin-top:718.2pt;width:194.85pt;height:56.6pt;z-index:251661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" fillcolor="white [3201]" stroked="f" strokeweight=".5pt">
                <v:textbox>
                  <w:txbxContent>
                    <w:p w14:paraId="7715E505" w14:textId="77777777" w:rsidR="000D7451" w:rsidRPr="00744047" w:rsidRDefault="000D7451">
                      <w:pP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  <w:r w:rsidRPr="00744047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TITLE/OFFICE</w:t>
                      </w:r>
                    </w:p>
                    <w:p w14:paraId="1DFFDC0B" w14:textId="77777777" w:rsidR="000D7451" w:rsidRDefault="000D745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Phone</w:t>
                      </w:r>
                    </w:p>
                    <w:p w14:paraId="7BA942C5" w14:textId="77777777" w:rsidR="000D7451" w:rsidRDefault="000D745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D7451">
                        <w:rPr>
                          <w:rFonts w:ascii="Arial" w:hAnsi="Arial" w:cs="Arial"/>
                          <w:sz w:val="21"/>
                          <w:szCs w:val="21"/>
                        </w:rPr>
                        <w:t>email@semo.edu</w:t>
                      </w:r>
                    </w:p>
                    <w:p w14:paraId="27738949" w14:textId="77777777" w:rsidR="000D7451" w:rsidRDefault="00744047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web page</w:t>
                      </w:r>
                    </w:p>
                    <w:p w14:paraId="166689F7" w14:textId="77777777" w:rsidR="000D7451" w:rsidRPr="000D7451" w:rsidRDefault="000D745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</w:rPr>
        <w:t xml:space="preserve">5. Drag the image to fill the area as you would like.  </w:t>
      </w:r>
    </w:p>
    <w:sectPr w:rsidR="000D7451" w:rsidRPr="00774851" w:rsidSect="00774851">
      <w:headerReference w:type="default" r:id="rId8"/>
      <w:pgSz w:w="12240" w:h="15840"/>
      <w:pgMar w:top="0" w:right="1440" w:bottom="3672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A93ED" w14:textId="77777777" w:rsidR="00023BED" w:rsidRDefault="00023BED" w:rsidP="00371A39">
      <w:r>
        <w:separator/>
      </w:r>
    </w:p>
  </w:endnote>
  <w:endnote w:type="continuationSeparator" w:id="0">
    <w:p w14:paraId="1C71D060" w14:textId="77777777" w:rsidR="00023BED" w:rsidRDefault="00023BED" w:rsidP="00371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e Regular">
    <w:altName w:val="﷽﷽﷽﷽﷽﷽﷽﷽Regular"/>
    <w:panose1 w:val="020B05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libre-Black">
    <w:altName w:val="Calibre Regular"/>
    <w:panose1 w:val="020B0A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4877D" w14:textId="77777777" w:rsidR="00023BED" w:rsidRDefault="00023BED" w:rsidP="00371A39">
      <w:r>
        <w:separator/>
      </w:r>
    </w:p>
  </w:footnote>
  <w:footnote w:type="continuationSeparator" w:id="0">
    <w:p w14:paraId="52980E9D" w14:textId="77777777" w:rsidR="00023BED" w:rsidRDefault="00023BED" w:rsidP="00371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689BB" w14:textId="77777777" w:rsidR="00371A39" w:rsidRDefault="000D74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659F3B" wp14:editId="779A5759">
          <wp:simplePos x="0" y="0"/>
          <wp:positionH relativeFrom="column">
            <wp:posOffset>-432816</wp:posOffset>
          </wp:positionH>
          <wp:positionV relativeFrom="paragraph">
            <wp:posOffset>-79248</wp:posOffset>
          </wp:positionV>
          <wp:extent cx="7772776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284" cy="10079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CEBAF3" w14:textId="77777777" w:rsidR="00371A39" w:rsidRDefault="00371A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6DA"/>
    <w:rsid w:val="00023BED"/>
    <w:rsid w:val="000D7451"/>
    <w:rsid w:val="002740CB"/>
    <w:rsid w:val="00371A39"/>
    <w:rsid w:val="00744047"/>
    <w:rsid w:val="00774851"/>
    <w:rsid w:val="008657EF"/>
    <w:rsid w:val="009156DA"/>
    <w:rsid w:val="00A30EB8"/>
    <w:rsid w:val="00AC59C2"/>
    <w:rsid w:val="00B51F3F"/>
    <w:rsid w:val="00D81B6E"/>
    <w:rsid w:val="00F9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3AA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C2"/>
    <w:pPr>
      <w:widowControl w:val="0"/>
      <w:autoSpaceDE w:val="0"/>
      <w:autoSpaceDN w:val="0"/>
    </w:pPr>
    <w:rPr>
      <w:rFonts w:ascii="Calibre Regular" w:eastAsia="Calibre Regular" w:hAnsi="Calibre Regular" w:cs="Calibre Regular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A3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71A39"/>
  </w:style>
  <w:style w:type="paragraph" w:styleId="Footer">
    <w:name w:val="footer"/>
    <w:basedOn w:val="Normal"/>
    <w:link w:val="FooterChar"/>
    <w:uiPriority w:val="99"/>
    <w:unhideWhenUsed/>
    <w:rsid w:val="00371A3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71A39"/>
  </w:style>
  <w:style w:type="paragraph" w:styleId="Title">
    <w:name w:val="Title"/>
    <w:basedOn w:val="Normal"/>
    <w:link w:val="TitleChar"/>
    <w:uiPriority w:val="10"/>
    <w:qFormat/>
    <w:rsid w:val="00AC59C2"/>
    <w:pPr>
      <w:spacing w:before="172"/>
      <w:ind w:left="104"/>
    </w:pPr>
    <w:rPr>
      <w:rFonts w:ascii="Calibre-Black" w:eastAsia="Calibre-Black" w:hAnsi="Calibre-Black" w:cs="Calibre-Black"/>
      <w:b/>
      <w:bCs/>
      <w:sz w:val="94"/>
      <w:szCs w:val="94"/>
    </w:rPr>
  </w:style>
  <w:style w:type="character" w:customStyle="1" w:styleId="TitleChar">
    <w:name w:val="Title Char"/>
    <w:basedOn w:val="DefaultParagraphFont"/>
    <w:link w:val="Title"/>
    <w:uiPriority w:val="10"/>
    <w:rsid w:val="00AC59C2"/>
    <w:rPr>
      <w:rFonts w:ascii="Calibre-Black" w:eastAsia="Calibre-Black" w:hAnsi="Calibre-Black" w:cs="Calibre-Black"/>
      <w:b/>
      <w:bCs/>
      <w:sz w:val="94"/>
      <w:szCs w:val="94"/>
    </w:rPr>
  </w:style>
  <w:style w:type="character" w:styleId="Hyperlink">
    <w:name w:val="Hyperlink"/>
    <w:basedOn w:val="DefaultParagraphFont"/>
    <w:uiPriority w:val="99"/>
    <w:unhideWhenUsed/>
    <w:rsid w:val="000D74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Brand-WordTemplate-Flyer1-2021-2.dotx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Mayfield, Krista</cp:lastModifiedBy>
  <cp:revision>1</cp:revision>
  <cp:lastPrinted>2021-02-10T17:04:00Z</cp:lastPrinted>
  <dcterms:created xsi:type="dcterms:W3CDTF">2021-02-17T15:43:00Z</dcterms:created>
  <dcterms:modified xsi:type="dcterms:W3CDTF">2021-02-17T15:44:00Z</dcterms:modified>
</cp:coreProperties>
</file>