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14"/>
        <w:gridCol w:w="6"/>
      </w:tblGrid>
      <w:tr w:rsidR="00DB3F54" w:rsidRPr="00DB3F54" w14:paraId="53B8A733" w14:textId="77777777" w:rsidTr="0019489C">
        <w:trPr>
          <w:trHeight w:val="981"/>
        </w:trPr>
        <w:tc>
          <w:tcPr>
            <w:tcW w:w="11520" w:type="dxa"/>
            <w:gridSpan w:val="2"/>
          </w:tcPr>
          <w:p w14:paraId="249DC5C4" w14:textId="66257967" w:rsidR="00874CA3" w:rsidRPr="00DB3F54" w:rsidRDefault="00A62A83" w:rsidP="00874CA3">
            <w:pPr>
              <w:rPr>
                <w:noProof/>
                <w:color w:val="C92235"/>
              </w:rPr>
            </w:pPr>
            <w:r>
              <w:rPr>
                <w:rFonts w:ascii="Lyon Display" w:hAnsi="Lyon Display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CECEBBB" wp14:editId="63598B7F">
                      <wp:simplePos x="0" y="0"/>
                      <wp:positionH relativeFrom="column">
                        <wp:posOffset>260287</wp:posOffset>
                      </wp:positionH>
                      <wp:positionV relativeFrom="paragraph">
                        <wp:posOffset>350822</wp:posOffset>
                      </wp:positionV>
                      <wp:extent cx="3304515" cy="805758"/>
                      <wp:effectExtent l="0" t="0" r="0" b="0"/>
                      <wp:wrapNone/>
                      <wp:docPr id="63" name="Text Box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04515" cy="80575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944A25" w14:textId="47D8FEFD" w:rsidR="00A62A83" w:rsidRDefault="002F66E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ABB168F" wp14:editId="3CACFD68">
                                        <wp:extent cx="2362954" cy="766149"/>
                                        <wp:effectExtent l="0" t="0" r="0" b="0"/>
                                        <wp:docPr id="4" name="Pictur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" name="Left-Positioned Logo-1 Color Black RGB copy.pn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434990" cy="7895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CECEBB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63" o:spid="_x0000_s1026" type="#_x0000_t202" style="position:absolute;margin-left:20.5pt;margin-top:27.6pt;width:260.2pt;height:63.4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" fillcolor="white [3201]" stroked="f" strokeweight=".5pt">
                      <v:textbox>
                        <w:txbxContent>
                          <w:p w14:paraId="5F944A25" w14:textId="47D8FEFD" w:rsidR="00A62A83" w:rsidRDefault="002F66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BB168F" wp14:editId="3CACFD68">
                                  <wp:extent cx="2362954" cy="766149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Left-Positioned Logo-1 Color Black RGB copy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4990" cy="7895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Lyon Display" w:hAnsi="Lyon Display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74874DE1" wp14:editId="75555207">
                      <wp:simplePos x="0" y="0"/>
                      <wp:positionH relativeFrom="column">
                        <wp:posOffset>549998</wp:posOffset>
                      </wp:positionH>
                      <wp:positionV relativeFrom="paragraph">
                        <wp:posOffset>260287</wp:posOffset>
                      </wp:positionV>
                      <wp:extent cx="2417275" cy="570368"/>
                      <wp:effectExtent l="0" t="0" r="0" b="1270"/>
                      <wp:wrapNone/>
                      <wp:docPr id="58" name="Text Box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17275" cy="57036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E473FFF" w14:textId="2FEEC7C8" w:rsidR="00A62A83" w:rsidRPr="00A62A83" w:rsidRDefault="00A62A83">
                                  <w:pPr>
                                    <w:rPr>
                                      <w:color w:val="FFFFFF" w:themeColor="background1"/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874DE1" id="Text Box 58" o:spid="_x0000_s1027" type="#_x0000_t202" style="position:absolute;margin-left:43.3pt;margin-top:20.5pt;width:190.35pt;height:44.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" fillcolor="white [3201]" stroked="f" strokeweight=".5pt">
                      <v:textbox>
                        <w:txbxContent>
                          <w:p w14:paraId="3E473FFF" w14:textId="2FEEC7C8" w:rsidR="00A62A83" w:rsidRPr="00A62A83" w:rsidRDefault="00A62A83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E2DDB" w:rsidRPr="00DE2DDB" w14:paraId="2663F75B" w14:textId="77777777" w:rsidTr="0019489C">
        <w:tc>
          <w:tcPr>
            <w:tcW w:w="11520" w:type="dxa"/>
            <w:gridSpan w:val="2"/>
          </w:tcPr>
          <w:p w14:paraId="6DF335CD" w14:textId="46AF643F" w:rsidR="00874CA3" w:rsidRPr="0073747E" w:rsidRDefault="00A62A83" w:rsidP="008A5971">
            <w:r w:rsidRPr="00DE2DDB">
              <w:rPr>
                <w:rFonts w:ascii="Lyon Display" w:hAnsi="Lyon Display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2CE4A11" wp14:editId="2CC9CA21">
                      <wp:simplePos x="0" y="0"/>
                      <wp:positionH relativeFrom="column">
                        <wp:posOffset>6896100</wp:posOffset>
                      </wp:positionH>
                      <wp:positionV relativeFrom="paragraph">
                        <wp:posOffset>123680</wp:posOffset>
                      </wp:positionV>
                      <wp:extent cx="234950" cy="2453005"/>
                      <wp:effectExtent l="0" t="0" r="19050" b="10795"/>
                      <wp:wrapNone/>
                      <wp:docPr id="3" name="Rectangl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4950" cy="245300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17DD4E" id="Rectangle 3" o:spid="_x0000_s1026" style="position:absolute;margin-left:543pt;margin-top:9.75pt;width:18.5pt;height:193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" fillcolor="black [3200]" strokecolor="black [1600]" strokeweight="1pt"/>
                  </w:pict>
                </mc:Fallback>
              </mc:AlternateContent>
            </w:r>
            <w:r w:rsidR="00DB3F54">
              <w:t xml:space="preserve">     </w:t>
            </w:r>
          </w:p>
        </w:tc>
      </w:tr>
      <w:tr w:rsidR="00FD69D6" w:rsidRPr="0073747E" w14:paraId="30898DB2" w14:textId="77777777" w:rsidTr="0019489C">
        <w:trPr>
          <w:trHeight w:val="8640"/>
        </w:trPr>
        <w:tc>
          <w:tcPr>
            <w:tcW w:w="11514" w:type="dxa"/>
            <w:vAlign w:val="bottom"/>
          </w:tcPr>
          <w:p w14:paraId="64151787" w14:textId="7E85A341" w:rsidR="00874CA3" w:rsidRPr="00874CA3" w:rsidRDefault="00A62A83" w:rsidP="00874CA3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56A58C9" wp14:editId="2BA1CB02">
                      <wp:simplePos x="0" y="0"/>
                      <wp:positionH relativeFrom="column">
                        <wp:posOffset>414020</wp:posOffset>
                      </wp:positionH>
                      <wp:positionV relativeFrom="paragraph">
                        <wp:posOffset>1985010</wp:posOffset>
                      </wp:positionV>
                      <wp:extent cx="4861560" cy="1438910"/>
                      <wp:effectExtent l="0" t="0" r="0" b="0"/>
                      <wp:wrapNone/>
                      <wp:docPr id="13" name="Text Box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861560" cy="14389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DBA71F5" w14:textId="77777777" w:rsidR="008A5971" w:rsidRPr="002F66E0" w:rsidRDefault="008A5971" w:rsidP="00EE00FE">
                                  <w:pPr>
                                    <w:rPr>
                                      <w:rFonts w:ascii="Times New Roman" w:hAnsi="Times New Roman"/>
                                      <w:b/>
                                      <w:sz w:val="44"/>
                                      <w:szCs w:val="44"/>
                                    </w:rPr>
                                  </w:pPr>
                                  <w:r w:rsidRPr="002F66E0">
                                    <w:rPr>
                                      <w:rFonts w:ascii="Times New Roman" w:hAnsi="Times New Roman"/>
                                      <w:b/>
                                      <w:sz w:val="44"/>
                                      <w:szCs w:val="44"/>
                                    </w:rPr>
                                    <w:t>HIGHLIGHTS</w:t>
                                  </w:r>
                                </w:p>
                                <w:p w14:paraId="24B2C34F" w14:textId="035472E3" w:rsidR="008A5971" w:rsidRPr="002F66E0" w:rsidRDefault="006B2C59" w:rsidP="00EE00FE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 w:rsidRPr="002F66E0"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Lead Story Headline</w:t>
                                  </w:r>
                                </w:p>
                                <w:p w14:paraId="6E496688" w14:textId="06C18E05" w:rsidR="006B2C59" w:rsidRPr="002F66E0" w:rsidRDefault="006B2C59" w:rsidP="00EE00FE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 w:rsidRPr="002F66E0"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Second Story Headline</w:t>
                                  </w:r>
                                </w:p>
                                <w:p w14:paraId="3156203E" w14:textId="5B5EE05C" w:rsidR="008A5971" w:rsidRPr="002F66E0" w:rsidRDefault="006B2C59" w:rsidP="00EE00FE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 w:rsidRPr="002F66E0"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 xml:space="preserve">Third </w:t>
                                  </w:r>
                                  <w:r w:rsidR="008A5971" w:rsidRPr="002F66E0"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Story Headline</w:t>
                                  </w:r>
                                </w:p>
                                <w:p w14:paraId="501FC87C" w14:textId="712F51F0" w:rsidR="008A5971" w:rsidRPr="002F66E0" w:rsidRDefault="006B2C59" w:rsidP="00EE00FE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 w:rsidRPr="002F66E0"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Fourth Story Headline</w:t>
                                  </w:r>
                                </w:p>
                                <w:p w14:paraId="3F676823" w14:textId="54A2818D" w:rsidR="006B2C59" w:rsidRPr="002F66E0" w:rsidRDefault="006B2C59" w:rsidP="00EE00FE">
                                  <w:pPr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  <w:r w:rsidRPr="002F66E0"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  <w:t>Fifth Story Headline</w:t>
                                  </w:r>
                                </w:p>
                                <w:p w14:paraId="6E5B0E57" w14:textId="77777777" w:rsidR="008A5971" w:rsidRPr="008A5971" w:rsidRDefault="008A5971" w:rsidP="008A5971">
                                  <w:pPr>
                                    <w:jc w:val="right"/>
                                    <w:rPr>
                                      <w:rFonts w:ascii="Lyon Display Light" w:hAnsi="Lyon Display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64222E1" w14:textId="77777777" w:rsidR="008A5971" w:rsidRPr="008A5971" w:rsidRDefault="008A5971" w:rsidP="008A5971">
                                  <w:pPr>
                                    <w:jc w:val="right"/>
                                    <w:rPr>
                                      <w:rFonts w:ascii="Lyon Display Medium" w:hAnsi="Lyon Display Medium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6A58C9" id="Text Box 13" o:spid="_x0000_s1028" type="#_x0000_t202" style="position:absolute;margin-left:32.6pt;margin-top:156.3pt;width:382.8pt;height:113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" filled="f" stroked="f" strokeweight=".5pt">
                      <v:textbox>
                        <w:txbxContent>
                          <w:p w14:paraId="6DBA71F5" w14:textId="77777777" w:rsidR="008A5971" w:rsidRPr="002F66E0" w:rsidRDefault="008A5971" w:rsidP="00EE00FE">
                            <w:pP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2F66E0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HIGHLIGHTS</w:t>
                            </w:r>
                          </w:p>
                          <w:p w14:paraId="24B2C34F" w14:textId="035472E3" w:rsidR="008A5971" w:rsidRPr="002F66E0" w:rsidRDefault="006B2C59" w:rsidP="00EE00FE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 w:rsidRPr="002F66E0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Lead Story Headline</w:t>
                            </w:r>
                          </w:p>
                          <w:p w14:paraId="6E496688" w14:textId="06C18E05" w:rsidR="006B2C59" w:rsidRPr="002F66E0" w:rsidRDefault="006B2C59" w:rsidP="00EE00FE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 w:rsidRPr="002F66E0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Second Story Headline</w:t>
                            </w:r>
                          </w:p>
                          <w:p w14:paraId="3156203E" w14:textId="5B5EE05C" w:rsidR="008A5971" w:rsidRPr="002F66E0" w:rsidRDefault="006B2C59" w:rsidP="00EE00FE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 w:rsidRPr="002F66E0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Third </w:t>
                            </w:r>
                            <w:r w:rsidR="008A5971" w:rsidRPr="002F66E0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Story Headline</w:t>
                            </w:r>
                          </w:p>
                          <w:p w14:paraId="501FC87C" w14:textId="712F51F0" w:rsidR="008A5971" w:rsidRPr="002F66E0" w:rsidRDefault="006B2C59" w:rsidP="00EE00FE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 w:rsidRPr="002F66E0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Fourth Story Headline</w:t>
                            </w:r>
                          </w:p>
                          <w:p w14:paraId="3F676823" w14:textId="54A2818D" w:rsidR="006B2C59" w:rsidRPr="002F66E0" w:rsidRDefault="006B2C59" w:rsidP="00EE00FE">
                            <w:pP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 w:rsidRPr="002F66E0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Fifth Story Headline</w:t>
                            </w:r>
                          </w:p>
                          <w:p w14:paraId="6E5B0E57" w14:textId="77777777" w:rsidR="008A5971" w:rsidRPr="008A5971" w:rsidRDefault="008A5971" w:rsidP="008A5971">
                            <w:pPr>
                              <w:jc w:val="right"/>
                              <w:rPr>
                                <w:rFonts w:ascii="Lyon Display Light" w:hAnsi="Lyon Display Light"/>
                                <w:sz w:val="24"/>
                                <w:szCs w:val="24"/>
                              </w:rPr>
                            </w:pPr>
                          </w:p>
                          <w:p w14:paraId="364222E1" w14:textId="77777777" w:rsidR="008A5971" w:rsidRPr="008A5971" w:rsidRDefault="008A5971" w:rsidP="008A5971">
                            <w:pPr>
                              <w:jc w:val="right"/>
                              <w:rPr>
                                <w:rFonts w:ascii="Lyon Display Medium" w:hAnsi="Lyon Display Medium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Lyon Display" w:hAnsi="Lyon Display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4EF3A58A" wp14:editId="30DC3DC3">
                      <wp:simplePos x="0" y="0"/>
                      <wp:positionH relativeFrom="column">
                        <wp:posOffset>495300</wp:posOffset>
                      </wp:positionH>
                      <wp:positionV relativeFrom="paragraph">
                        <wp:posOffset>300990</wp:posOffset>
                      </wp:positionV>
                      <wp:extent cx="6327775" cy="1755775"/>
                      <wp:effectExtent l="0" t="0" r="2540" b="0"/>
                      <wp:wrapNone/>
                      <wp:docPr id="47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327775" cy="1755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D243F54" w14:textId="561CD8B9" w:rsidR="006B2C59" w:rsidRDefault="002F66E0" w:rsidP="00EE00FE">
                                  <w:pPr>
                                    <w:jc w:val="right"/>
                                    <w:rPr>
                                      <w:rFonts w:cstheme="minorHAnsi"/>
                                      <w:b/>
                                      <w:color w:val="C8102E"/>
                                      <w:sz w:val="96"/>
                                      <w:szCs w:val="96"/>
                                    </w:rPr>
                                  </w:pPr>
                                  <w:r w:rsidRPr="002F66E0">
                                    <w:rPr>
                                      <w:rFonts w:cstheme="minorHAnsi"/>
                                      <w:b/>
                                      <w:color w:val="C8102E"/>
                                      <w:sz w:val="96"/>
                                      <w:szCs w:val="96"/>
                                    </w:rPr>
                                    <w:t>DEPARTMENT OF</w:t>
                                  </w:r>
                                </w:p>
                                <w:p w14:paraId="2BB30C8C" w14:textId="0E6206D9" w:rsidR="002F66E0" w:rsidRPr="002F66E0" w:rsidRDefault="002F66E0" w:rsidP="00EE00FE">
                                  <w:pPr>
                                    <w:jc w:val="right"/>
                                    <w:rPr>
                                      <w:rFonts w:cstheme="minorHAnsi"/>
                                      <w:b/>
                                      <w:color w:val="C8102E"/>
                                      <w:sz w:val="96"/>
                                      <w:szCs w:val="96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color w:val="C8102E"/>
                                      <w:sz w:val="96"/>
                                      <w:szCs w:val="96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cstheme="minorHAnsi"/>
                                      <w:color w:val="C8102E"/>
                                      <w:sz w:val="96"/>
                                      <w:szCs w:val="96"/>
                                      <w:u w:val="single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cstheme="minorHAnsi"/>
                                      <w:color w:val="C8102E"/>
                                      <w:sz w:val="96"/>
                                      <w:szCs w:val="9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cstheme="minorHAnsi"/>
                                      <w:b/>
                                      <w:color w:val="C8102E"/>
                                      <w:sz w:val="96"/>
                                      <w:szCs w:val="96"/>
                                    </w:rPr>
                                    <w:t>NEWSLETTER</w:t>
                                  </w:r>
                                  <w:r>
                                    <w:rPr>
                                      <w:rFonts w:cstheme="minorHAnsi"/>
                                      <w:b/>
                                      <w:color w:val="C8102E"/>
                                      <w:sz w:val="96"/>
                                      <w:szCs w:val="96"/>
                                      <w:u w:val="single"/>
                                    </w:rPr>
                                    <w:t xml:space="preserve">      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F3A58A" id="Text Box 47" o:spid="_x0000_s1029" type="#_x0000_t202" style="position:absolute;margin-left:39pt;margin-top:23.7pt;width:498.25pt;height:138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" fillcolor="white [3201]" stroked="f" strokeweight=".5pt">
                      <v:textbox>
                        <w:txbxContent>
                          <w:p w14:paraId="2D243F54" w14:textId="561CD8B9" w:rsidR="006B2C59" w:rsidRDefault="002F66E0" w:rsidP="00EE00FE">
                            <w:pPr>
                              <w:jc w:val="right"/>
                              <w:rPr>
                                <w:rFonts w:cstheme="minorHAnsi"/>
                                <w:b/>
                                <w:color w:val="C8102E"/>
                                <w:sz w:val="96"/>
                                <w:szCs w:val="96"/>
                              </w:rPr>
                            </w:pPr>
                            <w:r w:rsidRPr="002F66E0">
                              <w:rPr>
                                <w:rFonts w:cstheme="minorHAnsi"/>
                                <w:b/>
                                <w:color w:val="C8102E"/>
                                <w:sz w:val="96"/>
                                <w:szCs w:val="96"/>
                              </w:rPr>
                              <w:t>DEPARTMENT OF</w:t>
                            </w:r>
                          </w:p>
                          <w:p w14:paraId="2BB30C8C" w14:textId="0E6206D9" w:rsidR="002F66E0" w:rsidRPr="002F66E0" w:rsidRDefault="002F66E0" w:rsidP="00EE00FE">
                            <w:pPr>
                              <w:jc w:val="right"/>
                              <w:rPr>
                                <w:rFonts w:cstheme="minorHAnsi"/>
                                <w:b/>
                                <w:color w:val="C8102E"/>
                                <w:sz w:val="96"/>
                                <w:szCs w:val="96"/>
                                <w:u w:val="single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C8102E"/>
                                <w:sz w:val="96"/>
                                <w:szCs w:val="96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color w:val="C8102E"/>
                                <w:sz w:val="96"/>
                                <w:szCs w:val="96"/>
                                <w:u w:val="single"/>
                              </w:rPr>
                              <w:t xml:space="preserve">     </w:t>
                            </w:r>
                            <w:r>
                              <w:rPr>
                                <w:rFonts w:cstheme="minorHAnsi"/>
                                <w:color w:val="C8102E"/>
                                <w:sz w:val="96"/>
                                <w:szCs w:val="96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b/>
                                <w:color w:val="C8102E"/>
                                <w:sz w:val="96"/>
                                <w:szCs w:val="96"/>
                              </w:rPr>
                              <w:t>NEWSLETTER</w:t>
                            </w:r>
                            <w:r>
                              <w:rPr>
                                <w:rFonts w:cstheme="minorHAnsi"/>
                                <w:b/>
                                <w:color w:val="C8102E"/>
                                <w:sz w:val="96"/>
                                <w:szCs w:val="96"/>
                                <w:u w:val="single"/>
                              </w:rPr>
                              <w:t xml:space="preserve">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453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558170F4" wp14:editId="51E66EAB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3515360</wp:posOffset>
                      </wp:positionV>
                      <wp:extent cx="6961505" cy="4498975"/>
                      <wp:effectExtent l="0" t="0" r="0" b="0"/>
                      <wp:wrapNone/>
                      <wp:docPr id="60" name="Text Box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961505" cy="44989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7BA68D8" w14:textId="1A3AE386" w:rsidR="00545326" w:rsidRDefault="00545326" w:rsidP="0054532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0375DB9" wp14:editId="7B0D6EDC">
                                        <wp:extent cx="6599555" cy="4401185"/>
                                        <wp:effectExtent l="0" t="0" r="4445" b="5715"/>
                                        <wp:docPr id="62" name="Picture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2" name="2019-CL-General-Exterior-0828-CH-008.JP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9555" cy="440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8170F4" id="Text Box 60" o:spid="_x0000_s1030" type="#_x0000_t202" style="position:absolute;margin-left:24.05pt;margin-top:276.8pt;width:548.15pt;height:354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" fillcolor="white [3201]" stroked="f" strokeweight=".5pt">
                      <v:textbox>
                        <w:txbxContent>
                          <w:p w14:paraId="17BA68D8" w14:textId="1A3AE386" w:rsidR="00545326" w:rsidRDefault="00545326" w:rsidP="0054532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375DB9" wp14:editId="7B0D6EDC">
                                  <wp:extent cx="6599555" cy="4401185"/>
                                  <wp:effectExtent l="0" t="0" r="4445" b="5715"/>
                                  <wp:docPr id="62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2019-CL-General-Exterior-0828-CH-008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9555" cy="440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6" w:type="dxa"/>
            <w:vAlign w:val="bottom"/>
          </w:tcPr>
          <w:p w14:paraId="18347C19" w14:textId="77777777" w:rsidR="00874CA3" w:rsidRPr="00874CA3" w:rsidRDefault="00874CA3" w:rsidP="00DE2DDB">
            <w:pPr>
              <w:rPr>
                <w:noProof/>
              </w:rPr>
            </w:pPr>
          </w:p>
        </w:tc>
      </w:tr>
    </w:tbl>
    <w:p w14:paraId="280DAB80" w14:textId="61358C53" w:rsidR="00F506DD" w:rsidRDefault="00F506DD"/>
    <w:tbl>
      <w:tblPr>
        <w:tblStyle w:val="TableGrid"/>
        <w:tblpPr w:leftFromText="180" w:rightFromText="180" w:vertAnchor="page" w:horzAnchor="margin" w:tblpY="649"/>
        <w:tblW w:w="72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92"/>
        <w:gridCol w:w="3630"/>
      </w:tblGrid>
      <w:tr w:rsidR="00311481" w:rsidRPr="0073747E" w14:paraId="51D0B55A" w14:textId="77777777" w:rsidTr="00311481">
        <w:trPr>
          <w:trHeight w:val="1039"/>
        </w:trPr>
        <w:tc>
          <w:tcPr>
            <w:tcW w:w="7222" w:type="dxa"/>
            <w:gridSpan w:val="2"/>
          </w:tcPr>
          <w:p w14:paraId="2F790C11" w14:textId="7A40B563" w:rsidR="00311481" w:rsidRPr="00311481" w:rsidRDefault="00BA5D1D" w:rsidP="00FA5A82">
            <w:pPr>
              <w:spacing w:before="240" w:after="240"/>
              <w:rPr>
                <w:rFonts w:ascii="Calibre Black" w:hAnsi="Calibre Black"/>
                <w:b/>
                <w:sz w:val="96"/>
                <w:szCs w:val="96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4383" behindDoc="0" locked="0" layoutInCell="1" allowOverlap="1" wp14:anchorId="53EE8863" wp14:editId="1F7B93CC">
                      <wp:simplePos x="0" y="0"/>
                      <wp:positionH relativeFrom="column">
                        <wp:posOffset>115432</wp:posOffset>
                      </wp:positionH>
                      <wp:positionV relativeFrom="paragraph">
                        <wp:posOffset>530080</wp:posOffset>
                      </wp:positionV>
                      <wp:extent cx="3041964" cy="54321"/>
                      <wp:effectExtent l="0" t="0" r="6350" b="0"/>
                      <wp:wrapNone/>
                      <wp:docPr id="17" name="Rectangl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1964" cy="54321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221FA6" id="Rectangle 17" o:spid="_x0000_s1026" style="position:absolute;margin-left:9.1pt;margin-top:41.75pt;width:239.5pt;height:4.3pt;z-index:2516643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" fillcolor="black" stroked="f" strokeweight="1pt"/>
                  </w:pict>
                </mc:Fallback>
              </mc:AlternateContent>
            </w:r>
            <w:r w:rsidR="00311481" w:rsidRPr="00874CA3">
              <w:rPr>
                <w:noProof/>
              </w:rPr>
              <mc:AlternateContent>
                <mc:Choice Requires="wps">
                  <w:drawing>
                    <wp:inline distT="0" distB="0" distL="0" distR="0" wp14:anchorId="30522864" wp14:editId="7047CE7B">
                      <wp:extent cx="3349782" cy="433994"/>
                      <wp:effectExtent l="0" t="0" r="0" b="0"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49782" cy="43399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2FE2541" w14:textId="77777777" w:rsidR="00311481" w:rsidRPr="00C944BF" w:rsidRDefault="00311481" w:rsidP="00311481">
                                  <w:pPr>
                                    <w:pStyle w:val="Heading1"/>
                                    <w:rPr>
                                      <w:rFonts w:asciiTheme="minorHAnsi" w:hAnsiTheme="minorHAnsi" w:cstheme="minorHAnsi"/>
                                      <w:b/>
                                      <w:color w:val="C8102E"/>
                                      <w:sz w:val="48"/>
                                      <w:szCs w:val="48"/>
                                    </w:rPr>
                                  </w:pPr>
                                  <w:r w:rsidRPr="00C944BF">
                                    <w:rPr>
                                      <w:rFonts w:asciiTheme="minorHAnsi" w:hAnsiTheme="minorHAnsi" w:cstheme="minorHAnsi"/>
                                      <w:b/>
                                      <w:color w:val="C8102E"/>
                                      <w:sz w:val="48"/>
                                      <w:szCs w:val="48"/>
                                    </w:rPr>
                                    <w:t>Lead Story Headline</w:t>
                                  </w:r>
                                </w:p>
                                <w:p w14:paraId="4AE82885" w14:textId="77777777" w:rsidR="00311481" w:rsidRPr="003A2D05" w:rsidRDefault="00311481" w:rsidP="00311481">
                                  <w:pPr>
                                    <w:pStyle w:val="Heading1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0522864" id="Text Box 7" o:spid="_x0000_s1031" type="#_x0000_t202" style="width:263.75pt;height:3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" filled="f" stroked="f" strokeweight=".5pt">
                      <v:textbox inset=",0,,0">
                        <w:txbxContent>
                          <w:p w14:paraId="62FE2541" w14:textId="77777777" w:rsidR="00311481" w:rsidRPr="00C944BF" w:rsidRDefault="00311481" w:rsidP="00311481">
                            <w:pPr>
                              <w:pStyle w:val="Heading1"/>
                              <w:rPr>
                                <w:rFonts w:asciiTheme="minorHAnsi" w:hAnsiTheme="minorHAnsi"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</w:pPr>
                            <w:r w:rsidRPr="00C944BF">
                              <w:rPr>
                                <w:rFonts w:asciiTheme="minorHAnsi" w:hAnsiTheme="minorHAnsi"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  <w:t>Lead Story Headline</w:t>
                            </w:r>
                          </w:p>
                          <w:p w14:paraId="4AE82885" w14:textId="77777777" w:rsidR="00311481" w:rsidRPr="003A2D05" w:rsidRDefault="00311481" w:rsidP="00311481">
                            <w:pPr>
                              <w:pStyle w:val="Heading1"/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311481" w:rsidRPr="00874CA3" w14:paraId="72BF3368" w14:textId="77777777" w:rsidTr="00311481">
        <w:trPr>
          <w:trHeight w:val="3957"/>
        </w:trPr>
        <w:tc>
          <w:tcPr>
            <w:tcW w:w="3592" w:type="dxa"/>
          </w:tcPr>
          <w:p w14:paraId="4ECA1AFB" w14:textId="6E73E955" w:rsidR="00311481" w:rsidRPr="00311481" w:rsidRDefault="0001371E" w:rsidP="00311481">
            <w:pPr>
              <w:spacing w:line="240" w:lineRule="atLeas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5B4B87C8" wp14:editId="1B5D1C2D">
                      <wp:simplePos x="0" y="0"/>
                      <wp:positionH relativeFrom="column">
                        <wp:posOffset>2252050</wp:posOffset>
                      </wp:positionH>
                      <wp:positionV relativeFrom="paragraph">
                        <wp:posOffset>36019</wp:posOffset>
                      </wp:positionV>
                      <wp:extent cx="1946275" cy="8147540"/>
                      <wp:effectExtent l="0" t="0" r="0" b="6350"/>
                      <wp:wrapNone/>
                      <wp:docPr id="27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6275" cy="81475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 id="7">
                              <w:txbxContent>
                                <w:p w14:paraId="76BF9AF2" w14:textId="77777777" w:rsidR="0001371E" w:rsidRPr="00C944BF" w:rsidRDefault="0001371E" w:rsidP="0001371E">
                                  <w:pPr>
                                    <w:pStyle w:val="NormalWeb"/>
                                  </w:pPr>
                                  <w:r w:rsidRPr="00C944BF">
                                    <w:t>"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perspiciatis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unde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omnis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iste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natus</w:t>
                                  </w:r>
                                  <w:proofErr w:type="spellEnd"/>
                                  <w:r w:rsidRPr="00C944BF">
                                    <w:t xml:space="preserve"> error sit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accusantium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doloremque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laudantium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totam</w:t>
                                  </w:r>
                                  <w:proofErr w:type="spellEnd"/>
                                  <w:r w:rsidRPr="00C944BF">
                                    <w:t xml:space="preserve"> rem </w:t>
                                  </w:r>
                                  <w:proofErr w:type="spellStart"/>
                                  <w:r w:rsidRPr="00C944BF">
                                    <w:t>aperiam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eaque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ipsa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quae</w:t>
                                  </w:r>
                                  <w:proofErr w:type="spellEnd"/>
                                  <w:r w:rsidRPr="00C944BF">
                                    <w:t xml:space="preserve"> ab </w:t>
                                  </w:r>
                                  <w:proofErr w:type="spellStart"/>
                                  <w:r w:rsidRPr="00C944BF">
                                    <w:t>illo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inventore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veritatis</w:t>
                                  </w:r>
                                  <w:proofErr w:type="spellEnd"/>
                                  <w:r w:rsidRPr="00C944BF">
                                    <w:t xml:space="preserve"> et quasi </w:t>
                                  </w:r>
                                  <w:proofErr w:type="spellStart"/>
                                  <w:r w:rsidRPr="00C944BF">
                                    <w:t>architecto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beatae</w:t>
                                  </w:r>
                                  <w:proofErr w:type="spellEnd"/>
                                  <w:r w:rsidRPr="00C944BF">
                                    <w:t xml:space="preserve"> vitae dicta </w:t>
                                  </w:r>
                                  <w:proofErr w:type="spellStart"/>
                                  <w:r w:rsidRPr="00C944BF">
                                    <w:t>sunt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explicabo</w:t>
                                  </w:r>
                                  <w:proofErr w:type="spellEnd"/>
                                  <w:r w:rsidRPr="00C944BF">
                                    <w:t xml:space="preserve">. Nemo </w:t>
                                  </w:r>
                                  <w:proofErr w:type="spellStart"/>
                                  <w:r w:rsidRPr="00C944BF">
                                    <w:t>enim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ipsam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voluptas</w:t>
                                  </w:r>
                                  <w:proofErr w:type="spellEnd"/>
                                  <w:r w:rsidRPr="00C944BF">
                                    <w:t xml:space="preserve"> sit </w:t>
                                  </w:r>
                                  <w:proofErr w:type="spellStart"/>
                                  <w:r w:rsidRPr="00C944BF">
                                    <w:t>aspernatur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odit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aut</w:t>
                                  </w:r>
                                  <w:proofErr w:type="spellEnd"/>
                                  <w:r w:rsidRPr="00C944BF">
                                    <w:t xml:space="preserve"> fugit, 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consequuntur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magni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dolores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eos</w:t>
                                  </w:r>
                                  <w:proofErr w:type="spellEnd"/>
                                  <w:r w:rsidRPr="00C944BF">
                                    <w:t xml:space="preserve"> qui </w:t>
                                  </w:r>
                                  <w:proofErr w:type="spellStart"/>
                                  <w:r w:rsidRPr="00C944BF">
                                    <w:t>ratione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sequi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nesciunt</w:t>
                                  </w:r>
                                  <w:proofErr w:type="spellEnd"/>
                                  <w:r w:rsidRPr="00C944BF">
                                    <w:t xml:space="preserve">. </w:t>
                                  </w:r>
                                  <w:proofErr w:type="spellStart"/>
                                  <w:r w:rsidRPr="00C944BF">
                                    <w:t>Neque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porro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quisquam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est</w:t>
                                  </w:r>
                                  <w:proofErr w:type="spellEnd"/>
                                  <w:r w:rsidRPr="00C944BF">
                                    <w:t xml:space="preserve">, qui </w:t>
                                  </w:r>
                                  <w:proofErr w:type="spellStart"/>
                                  <w:r w:rsidRPr="00C944BF">
                                    <w:t>dolorem</w:t>
                                  </w:r>
                                  <w:proofErr w:type="spellEnd"/>
                                  <w:r w:rsidRPr="00C944BF">
                                    <w:t xml:space="preserve"> ipsum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dolor sit </w:t>
                                  </w:r>
                                  <w:proofErr w:type="spellStart"/>
                                  <w:r w:rsidRPr="00C944BF">
                                    <w:t>amet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consectetur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adipisci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velit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non </w:t>
                                  </w:r>
                                  <w:proofErr w:type="spellStart"/>
                                  <w:r w:rsidRPr="00C944BF">
                                    <w:t>numquam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eius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modi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tempora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incidunt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labore</w:t>
                                  </w:r>
                                  <w:proofErr w:type="spellEnd"/>
                                  <w:r w:rsidRPr="00C944BF">
                                    <w:t xml:space="preserve"> et dolore </w:t>
                                  </w:r>
                                  <w:proofErr w:type="spellStart"/>
                                  <w:r w:rsidRPr="00C944BF">
                                    <w:t>magnam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aliquam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quaerat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. Ut </w:t>
                                  </w:r>
                                  <w:proofErr w:type="spellStart"/>
                                  <w:r w:rsidRPr="00C944BF">
                                    <w:t>enim</w:t>
                                  </w:r>
                                  <w:proofErr w:type="spellEnd"/>
                                  <w:r w:rsidRPr="00C944BF">
                                    <w:t xml:space="preserve"> ad minima </w:t>
                                  </w:r>
                                  <w:proofErr w:type="spellStart"/>
                                  <w:r w:rsidRPr="00C944BF">
                                    <w:t>veniam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quis</w:t>
                                  </w:r>
                                  <w:proofErr w:type="spellEnd"/>
                                  <w:r w:rsidRPr="00C944BF">
                                    <w:t xml:space="preserve"> nostrum </w:t>
                                  </w:r>
                                  <w:proofErr w:type="spellStart"/>
                                  <w:r w:rsidRPr="00C944BF">
                                    <w:t>exercitationem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ullam</w:t>
                                  </w:r>
                                  <w:proofErr w:type="spellEnd"/>
                                  <w:r w:rsidRPr="00C944BF">
                                    <w:t xml:space="preserve"> corporis </w:t>
                                  </w:r>
                                  <w:proofErr w:type="spellStart"/>
                                  <w:r w:rsidRPr="00C944BF">
                                    <w:t>suscipit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laboriosam</w:t>
                                  </w:r>
                                  <w:proofErr w:type="spellEnd"/>
                                  <w:r w:rsidRPr="00C944BF">
                                    <w:t xml:space="preserve">, nisi </w:t>
                                  </w:r>
                                  <w:proofErr w:type="spellStart"/>
                                  <w:r w:rsidRPr="00C944BF">
                                    <w:t>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aliquid</w:t>
                                  </w:r>
                                  <w:proofErr w:type="spellEnd"/>
                                  <w:r w:rsidRPr="00C944BF">
                                    <w:t xml:space="preserve"> ex </w:t>
                                  </w:r>
                                  <w:proofErr w:type="spellStart"/>
                                  <w:r w:rsidRPr="00C944BF">
                                    <w:t>ea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commodi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consequatur</w:t>
                                  </w:r>
                                  <w:proofErr w:type="spellEnd"/>
                                  <w:r w:rsidRPr="00C944BF">
                                    <w:t xml:space="preserve">? </w:t>
                                  </w:r>
                                  <w:proofErr w:type="spellStart"/>
                                  <w:r w:rsidRPr="00C944BF">
                                    <w:t>uis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autem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vel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eum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iure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reprehenderit</w:t>
                                  </w:r>
                                  <w:proofErr w:type="spellEnd"/>
                                  <w:r w:rsidRPr="00C944BF">
                                    <w:t xml:space="preserve"> qui in </w:t>
                                  </w:r>
                                  <w:proofErr w:type="spellStart"/>
                                  <w:r w:rsidRPr="00C944BF">
                                    <w:t>ea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velit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esse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quam</w:t>
                                  </w:r>
                                  <w:proofErr w:type="spellEnd"/>
                                  <w:r w:rsidRPr="00C944BF">
                                    <w:t xml:space="preserve"> nihil </w:t>
                                  </w:r>
                                  <w:proofErr w:type="spellStart"/>
                                  <w:r w:rsidRPr="00C944BF">
                                    <w:t>molestiae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consequatur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vel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illum</w:t>
                                  </w:r>
                                  <w:proofErr w:type="spellEnd"/>
                                  <w:r w:rsidRPr="00C944BF">
                                    <w:t xml:space="preserve"> qui </w:t>
                                  </w:r>
                                  <w:proofErr w:type="spellStart"/>
                                  <w:r w:rsidRPr="00C944BF">
                                    <w:t>dolorem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eum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fugiat</w:t>
                                  </w:r>
                                  <w:proofErr w:type="spellEnd"/>
                                  <w:r w:rsidRPr="00C944BF">
                                    <w:t xml:space="preserve"> quo </w:t>
                                  </w:r>
                                  <w:proofErr w:type="spellStart"/>
                                  <w:r w:rsidRPr="00C944BF">
                                    <w:t>voluptas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nulla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pariatur</w:t>
                                  </w:r>
                                  <w:proofErr w:type="spellEnd"/>
                                  <w:r w:rsidRPr="00C944BF">
                                    <w:t>?"</w:t>
                                  </w:r>
                                </w:p>
                                <w:p w14:paraId="48E8C7A7" w14:textId="77777777" w:rsidR="0001371E" w:rsidRDefault="0001371E" w:rsidP="0001371E">
                                  <w:pPr>
                                    <w:pStyle w:val="NormalWeb"/>
                                  </w:pPr>
                                  <w:r w:rsidRPr="00C944BF">
                                    <w:t>"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perspiciatis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unde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omnis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iste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natus</w:t>
                                  </w:r>
                                  <w:proofErr w:type="spellEnd"/>
                                  <w:r w:rsidRPr="00C944BF">
                                    <w:t xml:space="preserve"> error sit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accusantium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doloremque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laudantium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totam</w:t>
                                  </w:r>
                                  <w:proofErr w:type="spellEnd"/>
                                  <w:r w:rsidRPr="00C944BF">
                                    <w:t xml:space="preserve"> rem </w:t>
                                  </w:r>
                                  <w:proofErr w:type="spellStart"/>
                                  <w:r w:rsidRPr="00C944BF">
                                    <w:t>aperiam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eaque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ipsa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quae</w:t>
                                  </w:r>
                                  <w:proofErr w:type="spellEnd"/>
                                  <w:r w:rsidRPr="00C944BF">
                                    <w:t xml:space="preserve"> ab </w:t>
                                  </w:r>
                                  <w:proofErr w:type="spellStart"/>
                                  <w:r w:rsidRPr="00C944BF">
                                    <w:t>illo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inventore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veritatis</w:t>
                                  </w:r>
                                  <w:proofErr w:type="spellEnd"/>
                                  <w:r w:rsidRPr="00C944BF">
                                    <w:t xml:space="preserve"> et quasi </w:t>
                                  </w:r>
                                  <w:proofErr w:type="spellStart"/>
                                  <w:r w:rsidRPr="00C944BF">
                                    <w:t>architecto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beatae</w:t>
                                  </w:r>
                                  <w:proofErr w:type="spellEnd"/>
                                  <w:r w:rsidRPr="00C944BF">
                                    <w:t xml:space="preserve"> vitae dicta </w:t>
                                  </w:r>
                                  <w:proofErr w:type="spellStart"/>
                                  <w:r w:rsidRPr="00C944BF">
                                    <w:t>sunt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explicabo</w:t>
                                  </w:r>
                                  <w:proofErr w:type="spellEnd"/>
                                  <w:r w:rsidRPr="00C944BF">
                                    <w:t xml:space="preserve">. Nemo </w:t>
                                  </w:r>
                                  <w:proofErr w:type="spellStart"/>
                                  <w:r w:rsidRPr="00C944BF">
                                    <w:t>enim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ipsam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</w:p>
                                <w:p w14:paraId="2FA81FCA" w14:textId="7555A219" w:rsidR="0001371E" w:rsidRPr="0001371E" w:rsidRDefault="0001371E" w:rsidP="0001371E">
                                  <w:pPr>
                                    <w:pStyle w:val="NormalWeb"/>
                                  </w:pPr>
                                  <w:r w:rsidRPr="00C944BF">
                                    <w:t>"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perspiciatis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unde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omnis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iste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natus</w:t>
                                  </w:r>
                                  <w:proofErr w:type="spellEnd"/>
                                  <w:r w:rsidRPr="00C944BF">
                                    <w:t xml:space="preserve"> error sit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accusantium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doloremque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laudantium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totam</w:t>
                                  </w:r>
                                  <w:proofErr w:type="spellEnd"/>
                                  <w:r w:rsidRPr="00C944BF">
                                    <w:t xml:space="preserve"> rem </w:t>
                                  </w:r>
                                  <w:proofErr w:type="spellStart"/>
                                  <w:r w:rsidRPr="00C944BF">
                                    <w:t>aperiam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eaqu</w:t>
                                  </w:r>
                                  <w:r>
                                    <w:t>a</w:t>
                                  </w:r>
                                  <w:proofErr w:type="spellEnd"/>
                                  <w:r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voluptas</w:t>
                                  </w:r>
                                  <w:proofErr w:type="spellEnd"/>
                                  <w:r w:rsidRPr="00C944BF">
                                    <w:t xml:space="preserve"> sit </w:t>
                                  </w:r>
                                  <w:proofErr w:type="spellStart"/>
                                  <w:r w:rsidRPr="00C944BF">
                                    <w:t>asperntur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odit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aut</w:t>
                                  </w:r>
                                  <w:proofErr w:type="spellEnd"/>
                                  <w:r w:rsidRPr="00C944BF">
                                    <w:t xml:space="preserve"> fugit, 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consequuntur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magni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dolores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eos</w:t>
                                  </w:r>
                                  <w:proofErr w:type="spellEnd"/>
                                  <w:r w:rsidRPr="00C944BF">
                                    <w:t xml:space="preserve"> qui </w:t>
                                  </w:r>
                                  <w:proofErr w:type="spellStart"/>
                                  <w:r w:rsidRPr="00C944BF">
                                    <w:t>ratione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sequi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nesciunt</w:t>
                                  </w:r>
                                  <w:proofErr w:type="spellEnd"/>
                                  <w:r w:rsidRPr="00C944BF">
                                    <w:t xml:space="preserve">. </w:t>
                                  </w:r>
                                  <w:proofErr w:type="spellStart"/>
                                  <w:r w:rsidRPr="00C944BF">
                                    <w:t>Neque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porro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quisquam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est</w:t>
                                  </w:r>
                                  <w:proofErr w:type="spellEnd"/>
                                  <w:r w:rsidRPr="00C944BF">
                                    <w:t xml:space="preserve">, qui </w:t>
                                  </w:r>
                                  <w:proofErr w:type="spellStart"/>
                                  <w:r w:rsidRPr="00C944BF">
                                    <w:t>dolorem</w:t>
                                  </w:r>
                                  <w:proofErr w:type="spellEnd"/>
                                  <w:r w:rsidRPr="00C944BF">
                                    <w:t xml:space="preserve"> ipsum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dolor sit </w:t>
                                  </w:r>
                                  <w:proofErr w:type="spellStart"/>
                                  <w:r w:rsidRPr="00C944BF">
                                    <w:t>amet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consectetur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adipisci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velit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non </w:t>
                                  </w:r>
                                  <w:proofErr w:type="spellStart"/>
                                  <w:r w:rsidRPr="00C944BF">
                                    <w:t>numquam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eius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modi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tempora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incidunt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ut</w:t>
                                  </w:r>
                                  <w:proofErr w:type="spellEnd"/>
                                  <w:r w:rsidRPr="00B40087">
                                    <w:rPr>
                                      <w:rFonts w:ascii="Lyon Display" w:hAnsi="Lyon Display"/>
                                    </w:rPr>
                                    <w:t xml:space="preserve"> </w:t>
                                  </w:r>
                                </w:p>
                                <w:p w14:paraId="5FD8552F" w14:textId="1F1E8372" w:rsidR="0001371E" w:rsidRPr="00C944BF" w:rsidRDefault="0001371E" w:rsidP="0001371E">
                                  <w:pPr>
                                    <w:pStyle w:val="NormalWeb"/>
                                  </w:pPr>
                                  <w:r w:rsidRPr="00C944BF">
                                    <w:t>"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perspiciatis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unde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omnis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iste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natus</w:t>
                                  </w:r>
                                  <w:proofErr w:type="spellEnd"/>
                                  <w:r w:rsidRPr="00C944BF">
                                    <w:t xml:space="preserve"> error sit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accusantium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doloremque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laudantium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totam</w:t>
                                  </w:r>
                                  <w:proofErr w:type="spellEnd"/>
                                  <w:r w:rsidRPr="00C944BF">
                                    <w:t xml:space="preserve"> rem </w:t>
                                  </w:r>
                                  <w:proofErr w:type="spellStart"/>
                                  <w:r w:rsidRPr="00C944BF">
                                    <w:t>aperiam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eaque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ipsa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quae</w:t>
                                  </w:r>
                                  <w:proofErr w:type="spellEnd"/>
                                  <w:r w:rsidRPr="00C944BF">
                                    <w:t xml:space="preserve"> ab </w:t>
                                  </w:r>
                                  <w:proofErr w:type="spellStart"/>
                                  <w:r w:rsidRPr="00C944BF">
                                    <w:t>illo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inventore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veritatis</w:t>
                                  </w:r>
                                  <w:proofErr w:type="spellEnd"/>
                                  <w:r w:rsidRPr="00C944BF">
                                    <w:t xml:space="preserve"> et quasi </w:t>
                                  </w:r>
                                  <w:proofErr w:type="spellStart"/>
                                  <w:r w:rsidRPr="00C944BF">
                                    <w:t>architecto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beatae</w:t>
                                  </w:r>
                                  <w:proofErr w:type="spellEnd"/>
                                  <w:r w:rsidRPr="00C944BF">
                                    <w:t xml:space="preserve"> vitae dicta </w:t>
                                  </w:r>
                                  <w:proofErr w:type="spellStart"/>
                                  <w:r w:rsidRPr="00C944BF">
                                    <w:t>sunt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explicabo</w:t>
                                  </w:r>
                                  <w:proofErr w:type="spellEnd"/>
                                  <w:r w:rsidRPr="00C944BF">
                                    <w:t xml:space="preserve">. Nemo </w:t>
                                  </w:r>
                                  <w:proofErr w:type="spellStart"/>
                                  <w:r w:rsidRPr="00C944BF">
                                    <w:t>enim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ipsam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voluptas</w:t>
                                  </w:r>
                                  <w:proofErr w:type="spellEnd"/>
                                  <w:r w:rsidRPr="00C944BF">
                                    <w:t xml:space="preserve"> sit </w:t>
                                  </w:r>
                                  <w:proofErr w:type="spellStart"/>
                                  <w:r w:rsidRPr="00C944BF">
                                    <w:t>aspernatur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odit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aut</w:t>
                                  </w:r>
                                  <w:proofErr w:type="spellEnd"/>
                                  <w:r w:rsidRPr="00C944BF">
                                    <w:t xml:space="preserve"> fugit, 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consequuntur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magni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dolores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eos</w:t>
                                  </w:r>
                                  <w:proofErr w:type="spellEnd"/>
                                  <w:r w:rsidRPr="00C944BF">
                                    <w:t xml:space="preserve"> qui </w:t>
                                  </w:r>
                                  <w:proofErr w:type="spellStart"/>
                                  <w:r w:rsidRPr="00C944BF">
                                    <w:t>ratione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sequi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nesciunt</w:t>
                                  </w:r>
                                  <w:proofErr w:type="spellEnd"/>
                                  <w:r w:rsidRPr="00C944BF">
                                    <w:t xml:space="preserve">. </w:t>
                                  </w:r>
                                  <w:proofErr w:type="spellStart"/>
                                  <w:r w:rsidRPr="00C944BF">
                                    <w:t>Neque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porro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quisquam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est</w:t>
                                  </w:r>
                                  <w:proofErr w:type="spellEnd"/>
                                  <w:r w:rsidRPr="00C944BF">
                                    <w:t xml:space="preserve">, qui </w:t>
                                  </w:r>
                                  <w:proofErr w:type="spellStart"/>
                                  <w:r w:rsidRPr="00C944BF">
                                    <w:t>dolorem</w:t>
                                  </w:r>
                                  <w:proofErr w:type="spellEnd"/>
                                  <w:r w:rsidRPr="00C944BF">
                                    <w:t xml:space="preserve"> ipsum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dolor sit </w:t>
                                  </w:r>
                                  <w:proofErr w:type="spellStart"/>
                                  <w:r w:rsidRPr="00C944BF">
                                    <w:t>amet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consectetur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adipisci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velit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sed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quia</w:t>
                                  </w:r>
                                  <w:proofErr w:type="spellEnd"/>
                                  <w:r w:rsidRPr="00C944BF">
                                    <w:t xml:space="preserve"> non </w:t>
                                  </w:r>
                                  <w:proofErr w:type="spellStart"/>
                                  <w:r w:rsidRPr="00C944BF">
                                    <w:t>numquam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eius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modi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tempora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incidunt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labore</w:t>
                                  </w:r>
                                  <w:proofErr w:type="spellEnd"/>
                                  <w:r w:rsidRPr="00C944BF">
                                    <w:t xml:space="preserve"> et dolore </w:t>
                                  </w:r>
                                  <w:proofErr w:type="spellStart"/>
                                  <w:r w:rsidRPr="00C944BF">
                                    <w:t>magnam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aliquam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quaerat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. Ut </w:t>
                                  </w:r>
                                  <w:proofErr w:type="spellStart"/>
                                  <w:r w:rsidRPr="00C944BF">
                                    <w:t>enim</w:t>
                                  </w:r>
                                  <w:proofErr w:type="spellEnd"/>
                                  <w:r w:rsidRPr="00C944BF">
                                    <w:t xml:space="preserve"> ad minima </w:t>
                                  </w:r>
                                  <w:proofErr w:type="spellStart"/>
                                  <w:r w:rsidRPr="00C944BF">
                                    <w:t>veniam</w:t>
                                  </w:r>
                                  <w:proofErr w:type="spellEnd"/>
                                  <w:r w:rsidRPr="00C944BF">
                                    <w:t xml:space="preserve">, </w:t>
                                  </w:r>
                                  <w:proofErr w:type="spellStart"/>
                                  <w:r w:rsidRPr="00C944BF">
                                    <w:t>quis</w:t>
                                  </w:r>
                                  <w:proofErr w:type="spellEnd"/>
                                  <w:r w:rsidRPr="00C944BF">
                                    <w:t xml:space="preserve"> nostrum </w:t>
                                  </w:r>
                                  <w:proofErr w:type="spellStart"/>
                                  <w:r w:rsidRPr="00C944BF">
                                    <w:t>exercitationem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ullam</w:t>
                                  </w:r>
                                  <w:proofErr w:type="spellEnd"/>
                                  <w:r w:rsidRPr="00C944BF">
                                    <w:t xml:space="preserve"> corporis </w:t>
                                  </w:r>
                                  <w:proofErr w:type="spellStart"/>
                                  <w:r w:rsidRPr="00C944BF">
                                    <w:t>suscipit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laboriosam</w:t>
                                  </w:r>
                                  <w:proofErr w:type="spellEnd"/>
                                  <w:r w:rsidRPr="00C944BF">
                                    <w:t xml:space="preserve">, nisi </w:t>
                                  </w:r>
                                  <w:proofErr w:type="spellStart"/>
                                  <w:r w:rsidRPr="00C944BF">
                                    <w:t>ut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aliquid</w:t>
                                  </w:r>
                                  <w:proofErr w:type="spellEnd"/>
                                  <w:r w:rsidRPr="00C944BF">
                                    <w:t xml:space="preserve"> ex </w:t>
                                  </w:r>
                                  <w:proofErr w:type="spellStart"/>
                                  <w:r w:rsidRPr="00C944BF">
                                    <w:t>ea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commodi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consequatur</w:t>
                                  </w:r>
                                  <w:proofErr w:type="spellEnd"/>
                                  <w:r w:rsidRPr="00C944BF">
                                    <w:t xml:space="preserve">? </w:t>
                                  </w:r>
                                  <w:proofErr w:type="spellStart"/>
                                  <w:r w:rsidRPr="00C944BF">
                                    <w:t>uis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autem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vel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eum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iure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reprehenderit</w:t>
                                  </w:r>
                                  <w:proofErr w:type="spellEnd"/>
                                  <w:r w:rsidRPr="00C944BF">
                                    <w:t xml:space="preserve"> qui in </w:t>
                                  </w:r>
                                  <w:proofErr w:type="spellStart"/>
                                  <w:r w:rsidRPr="00C944BF">
                                    <w:t>ea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velit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esse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quam</w:t>
                                  </w:r>
                                  <w:proofErr w:type="spellEnd"/>
                                  <w:r w:rsidRPr="00C944BF">
                                    <w:t xml:space="preserve"> nihil </w:t>
                                  </w:r>
                                  <w:proofErr w:type="spellStart"/>
                                  <w:r w:rsidRPr="00C944BF">
                                    <w:t>molestiae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consequatur</w:t>
                                  </w:r>
                                  <w:proofErr w:type="spellEnd"/>
                                  <w:r w:rsidRPr="00C944BF">
                                    <w:t xml:space="preserve">, Nemo </w:t>
                                  </w:r>
                                  <w:proofErr w:type="spellStart"/>
                                  <w:r w:rsidRPr="00C944BF">
                                    <w:t>enim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ipsam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  <w:proofErr w:type="spellStart"/>
                                  <w:r w:rsidRPr="00C944BF">
                                    <w:t>voluptatem</w:t>
                                  </w:r>
                                  <w:proofErr w:type="spellEnd"/>
                                  <w:r w:rsidRPr="00C944BF">
                                    <w:t xml:space="preserve"> </w:t>
                                  </w:r>
                                </w:p>
                                <w:p w14:paraId="00B22D37" w14:textId="77777777" w:rsidR="0001371E" w:rsidRDefault="0001371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B4B87C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7" o:spid="_x0000_s1032" type="#_x0000_t202" style="position:absolute;margin-left:177.35pt;margin-top:2.85pt;width:153.25pt;height:641.55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" fillcolor="white [3201]" stroked="f" strokeweight=".5pt">
                      <v:textbox style="mso-next-textbox:#Text Box 26">
                        <w:txbxContent>
                          <w:p w14:paraId="76BF9AF2" w14:textId="77777777" w:rsidR="0001371E" w:rsidRPr="00C944BF" w:rsidRDefault="0001371E" w:rsidP="0001371E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labore</w:t>
                            </w:r>
                            <w:proofErr w:type="spellEnd"/>
                            <w:r w:rsidRPr="00C944BF">
                              <w:t xml:space="preserve"> et dolore </w:t>
                            </w:r>
                            <w:proofErr w:type="spellStart"/>
                            <w:r w:rsidRPr="00C944BF">
                              <w:t>magnam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quaerat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 </w:t>
                            </w:r>
                            <w:proofErr w:type="spellStart"/>
                            <w:r w:rsidRPr="00C944BF">
                              <w:t>suscipit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laboriosam</w:t>
                            </w:r>
                            <w:proofErr w:type="spellEnd"/>
                            <w:r w:rsidRPr="00C944BF">
                              <w:t xml:space="preserve">, nisi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aliquid</w:t>
                            </w:r>
                            <w:proofErr w:type="spellEnd"/>
                            <w:r w:rsidRPr="00C944BF">
                              <w:t xml:space="preserve"> ex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commodi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? </w:t>
                            </w:r>
                            <w:proofErr w:type="spellStart"/>
                            <w:r w:rsidRPr="00C944BF">
                              <w:t>uis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iure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reprehenderit</w:t>
                            </w:r>
                            <w:proofErr w:type="spellEnd"/>
                            <w:r w:rsidRPr="00C944BF">
                              <w:t xml:space="preserve"> qui in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esse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quam</w:t>
                            </w:r>
                            <w:proofErr w:type="spellEnd"/>
                            <w:r w:rsidRPr="00C944BF">
                              <w:t xml:space="preserve"> 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illum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fugiat</w:t>
                            </w:r>
                            <w:proofErr w:type="spellEnd"/>
                            <w:r w:rsidRPr="00C944BF">
                              <w:t xml:space="preserve"> quo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nulla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pariatur</w:t>
                            </w:r>
                            <w:proofErr w:type="spellEnd"/>
                            <w:r w:rsidRPr="00C944BF">
                              <w:t>?"</w:t>
                            </w:r>
                          </w:p>
                          <w:p w14:paraId="48E8C7A7" w14:textId="77777777" w:rsidR="0001371E" w:rsidRDefault="0001371E" w:rsidP="0001371E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</w:p>
                          <w:p w14:paraId="2FA81FCA" w14:textId="7555A219" w:rsidR="0001371E" w:rsidRPr="0001371E" w:rsidRDefault="0001371E" w:rsidP="0001371E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</w:t>
                            </w:r>
                            <w:r>
                              <w:t>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B40087">
                              <w:rPr>
                                <w:rFonts w:ascii="Lyon Display" w:hAnsi="Lyon Display"/>
                              </w:rPr>
                              <w:t xml:space="preserve"> </w:t>
                            </w:r>
                          </w:p>
                          <w:p w14:paraId="5FD8552F" w14:textId="1F1E8372" w:rsidR="0001371E" w:rsidRPr="00C944BF" w:rsidRDefault="0001371E" w:rsidP="0001371E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labore</w:t>
                            </w:r>
                            <w:proofErr w:type="spellEnd"/>
                            <w:r w:rsidRPr="00C944BF">
                              <w:t xml:space="preserve"> et dolore </w:t>
                            </w:r>
                            <w:proofErr w:type="spellStart"/>
                            <w:r w:rsidRPr="00C944BF">
                              <w:t>magnam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quaerat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 </w:t>
                            </w:r>
                            <w:proofErr w:type="spellStart"/>
                            <w:r w:rsidRPr="00C944BF">
                              <w:t>suscipit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laboriosam</w:t>
                            </w:r>
                            <w:proofErr w:type="spellEnd"/>
                            <w:r w:rsidRPr="00C944BF">
                              <w:t xml:space="preserve">, nisi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aliquid</w:t>
                            </w:r>
                            <w:proofErr w:type="spellEnd"/>
                            <w:r w:rsidRPr="00C944BF">
                              <w:t xml:space="preserve"> ex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commodi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? </w:t>
                            </w:r>
                            <w:proofErr w:type="spellStart"/>
                            <w:r w:rsidRPr="00C944BF">
                              <w:t>uis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iure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reprehenderit</w:t>
                            </w:r>
                            <w:proofErr w:type="spellEnd"/>
                            <w:r w:rsidRPr="00C944BF">
                              <w:t xml:space="preserve"> qui in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esse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quam</w:t>
                            </w:r>
                            <w:proofErr w:type="spellEnd"/>
                            <w:r w:rsidRPr="00C944BF">
                              <w:t xml:space="preserve"> 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,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</w:p>
                          <w:p w14:paraId="00B22D37" w14:textId="77777777" w:rsidR="0001371E" w:rsidRDefault="0001371E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5E5BC888" wp14:editId="3EF9EFD5">
                      <wp:simplePos x="0" y="0"/>
                      <wp:positionH relativeFrom="column">
                        <wp:posOffset>15844</wp:posOffset>
                      </wp:positionH>
                      <wp:positionV relativeFrom="paragraph">
                        <wp:posOffset>54126</wp:posOffset>
                      </wp:positionV>
                      <wp:extent cx="2099945" cy="8229600"/>
                      <wp:effectExtent l="0" t="0" r="0" b="0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99945" cy="8229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linkedTxbx id="7" seq="1"/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5BC888" id="Text Box 26" o:spid="_x0000_s1033" type="#_x0000_t202" style="position:absolute;margin-left:1.25pt;margin-top:4.25pt;width:165.35pt;height:9in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" fillcolor="white [3201]" stroked="f" strokeweight=".5pt">
                      <v:textbox>
                        <w:txbxContent/>
                      </v:textbox>
                    </v:shape>
                  </w:pict>
                </mc:Fallback>
              </mc:AlternateContent>
            </w:r>
          </w:p>
        </w:tc>
        <w:tc>
          <w:tcPr>
            <w:tcW w:w="3630" w:type="dxa"/>
          </w:tcPr>
          <w:p w14:paraId="3A79EE7E" w14:textId="77777777" w:rsidR="00311481" w:rsidRPr="00311481" w:rsidRDefault="00B40087" w:rsidP="00FA5A82">
            <w:pPr>
              <w:rPr>
                <w:rFonts w:ascii="Calibre Black" w:hAnsi="Calibre Black"/>
                <w:b/>
                <w:noProof/>
                <w:sz w:val="44"/>
                <w:szCs w:val="44"/>
              </w:rPr>
            </w:pPr>
            <w:r>
              <w:rPr>
                <w:rFonts w:ascii="Calibre Black" w:hAnsi="Calibre Black"/>
                <w:b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4F99226" wp14:editId="42261437">
                      <wp:simplePos x="0" y="0"/>
                      <wp:positionH relativeFrom="column">
                        <wp:posOffset>2017213</wp:posOffset>
                      </wp:positionH>
                      <wp:positionV relativeFrom="paragraph">
                        <wp:posOffset>63179</wp:posOffset>
                      </wp:positionV>
                      <wp:extent cx="2670715" cy="3811050"/>
                      <wp:effectExtent l="0" t="0" r="0" b="0"/>
                      <wp:wrapNone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70715" cy="38110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4102FE6" w14:textId="6DB110D4" w:rsidR="00B40087" w:rsidRPr="00B40087" w:rsidRDefault="00FB4D10">
                                  <w:pPr>
                                    <w:rPr>
                                      <w:b/>
                                      <w:outline/>
                                      <w:color w:val="176795" w:themeColor="accent5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b/>
                                      <w:outline/>
                                      <w:noProof/>
                                      <w:color w:val="FFFFFF"/>
                                    </w:rPr>
                                    <w:drawing>
                                      <wp:inline distT="0" distB="0" distL="0" distR="0" wp14:anchorId="3CDF996A" wp14:editId="3E2EB0DA">
                                        <wp:extent cx="2570844" cy="3692443"/>
                                        <wp:effectExtent l="0" t="0" r="0" b="3810"/>
                                        <wp:docPr id="6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4" name="2017-CL-Gen-RiverCampus-MP-0922-002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22890" cy="37671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F99226" id="Text Box 14" o:spid="_x0000_s1034" type="#_x0000_t202" style="position:absolute;margin-left:158.85pt;margin-top:4.95pt;width:210.3pt;height:300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" filled="f" stroked="f" strokeweight=".5pt">
                      <v:textbox>
                        <w:txbxContent>
                          <w:p w14:paraId="54102FE6" w14:textId="6DB110D4" w:rsidR="00B40087" w:rsidRPr="00B40087" w:rsidRDefault="00FB4D10">
                            <w:pPr>
                              <w:rPr>
                                <w:b/>
                                <w:outline/>
                                <w:color w:val="176795" w:themeColor="accent5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FFFFFF"/>
                              </w:rPr>
                              <w:drawing>
                                <wp:inline distT="0" distB="0" distL="0" distR="0" wp14:anchorId="3CDF996A" wp14:editId="3E2EB0DA">
                                  <wp:extent cx="2570844" cy="3692443"/>
                                  <wp:effectExtent l="0" t="0" r="0" b="381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2017-CL-Gen-RiverCampus-MP-0922-002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2890" cy="3767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311481" w:rsidRPr="00874CA3" w14:paraId="015057AC" w14:textId="77777777" w:rsidTr="00311481">
        <w:trPr>
          <w:trHeight w:val="3622"/>
        </w:trPr>
        <w:tc>
          <w:tcPr>
            <w:tcW w:w="7222" w:type="dxa"/>
            <w:gridSpan w:val="2"/>
            <w:vAlign w:val="center"/>
          </w:tcPr>
          <w:p w14:paraId="2C24229B" w14:textId="20A79F32" w:rsidR="00311481" w:rsidRPr="00874CA3" w:rsidRDefault="00B40087" w:rsidP="00311481">
            <w:pPr>
              <w:pStyle w:val="BodyTex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6356A542" wp14:editId="599312AF">
                      <wp:simplePos x="0" y="0"/>
                      <wp:positionH relativeFrom="column">
                        <wp:posOffset>4225290</wp:posOffset>
                      </wp:positionH>
                      <wp:positionV relativeFrom="paragraph">
                        <wp:posOffset>1430655</wp:posOffset>
                      </wp:positionV>
                      <wp:extent cx="2788285" cy="4209415"/>
                      <wp:effectExtent l="0" t="0" r="5715" b="0"/>
                      <wp:wrapNone/>
                      <wp:docPr id="16" name="Text Box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88285" cy="42094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886082A" w14:textId="3759A71B" w:rsidR="00B40087" w:rsidRDefault="000868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56C844A" wp14:editId="7C6A969C">
                                        <wp:extent cx="2580080" cy="4187825"/>
                                        <wp:effectExtent l="0" t="0" r="0" b="3175"/>
                                        <wp:docPr id="15" name="Pictur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" name="2016-CL-SoutheastStudentResearchConference-MP0420-006.jp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99870" cy="42199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56A542" id="Text Box 16" o:spid="_x0000_s1035" type="#_x0000_t202" style="position:absolute;margin-left:332.7pt;margin-top:112.65pt;width:219.55pt;height:331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" fillcolor="white [3201]" stroked="f" strokeweight=".5pt">
                      <v:textbox>
                        <w:txbxContent>
                          <w:p w14:paraId="0886082A" w14:textId="3759A71B" w:rsidR="00B40087" w:rsidRDefault="000868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6C844A" wp14:editId="7C6A969C">
                                  <wp:extent cx="2580080" cy="4187825"/>
                                  <wp:effectExtent l="0" t="0" r="0" b="317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2016-CL-SoutheastStudentResearchConference-MP0420-006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9870" cy="42199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311481" w:rsidRPr="00874CA3" w14:paraId="7122FF82" w14:textId="77777777" w:rsidTr="00311481">
        <w:trPr>
          <w:trHeight w:val="1104"/>
        </w:trPr>
        <w:tc>
          <w:tcPr>
            <w:tcW w:w="7222" w:type="dxa"/>
            <w:gridSpan w:val="2"/>
            <w:vAlign w:val="center"/>
          </w:tcPr>
          <w:p w14:paraId="02402047" w14:textId="04A4976E" w:rsidR="00311481" w:rsidRDefault="00311481" w:rsidP="00FA5A82">
            <w:pPr>
              <w:rPr>
                <w:noProof/>
              </w:rPr>
            </w:pPr>
          </w:p>
        </w:tc>
      </w:tr>
      <w:tr w:rsidR="0084331F" w14:paraId="6D7DC3FA" w14:textId="77777777" w:rsidTr="00311481">
        <w:trPr>
          <w:trHeight w:val="4292"/>
        </w:trPr>
        <w:tc>
          <w:tcPr>
            <w:tcW w:w="3592" w:type="dxa"/>
          </w:tcPr>
          <w:p w14:paraId="66B12102" w14:textId="4B5BD198" w:rsidR="00311481" w:rsidRDefault="00311481" w:rsidP="00FA5A82">
            <w:pPr>
              <w:rPr>
                <w:noProof/>
              </w:rPr>
            </w:pPr>
          </w:p>
        </w:tc>
        <w:tc>
          <w:tcPr>
            <w:tcW w:w="3630" w:type="dxa"/>
          </w:tcPr>
          <w:p w14:paraId="344C4848" w14:textId="48846B5F" w:rsidR="00311481" w:rsidRDefault="00311481" w:rsidP="00FA5A82">
            <w:pPr>
              <w:rPr>
                <w:noProof/>
              </w:rPr>
            </w:pPr>
          </w:p>
        </w:tc>
      </w:tr>
    </w:tbl>
    <w:p w14:paraId="0CD43526" w14:textId="514CBFCD" w:rsidR="003A2D05" w:rsidRPr="0073747E" w:rsidRDefault="003A2D05" w:rsidP="00874CA3"/>
    <w:p w14:paraId="7DFE8CCA" w14:textId="1D5D4664" w:rsidR="00472180" w:rsidRPr="0073747E" w:rsidRDefault="00472180" w:rsidP="00874CA3"/>
    <w:tbl>
      <w:tblPr>
        <w:tblStyle w:val="TableGrid"/>
        <w:tblpPr w:leftFromText="180" w:rightFromText="180" w:vertAnchor="page" w:horzAnchor="margin" w:tblpY="649"/>
        <w:tblW w:w="109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92"/>
        <w:gridCol w:w="3630"/>
        <w:gridCol w:w="3771"/>
      </w:tblGrid>
      <w:tr w:rsidR="00DA45E5" w:rsidRPr="0073747E" w14:paraId="6E38DA43" w14:textId="77777777" w:rsidTr="00DA45E5">
        <w:trPr>
          <w:trHeight w:val="1079"/>
        </w:trPr>
        <w:tc>
          <w:tcPr>
            <w:tcW w:w="7222" w:type="dxa"/>
            <w:gridSpan w:val="2"/>
          </w:tcPr>
          <w:p w14:paraId="296C22C9" w14:textId="7BB9BEFA" w:rsidR="00472180" w:rsidRPr="0073747E" w:rsidRDefault="00472180" w:rsidP="00E84C3D">
            <w:pPr>
              <w:spacing w:before="240" w:after="240"/>
            </w:pPr>
          </w:p>
        </w:tc>
        <w:tc>
          <w:tcPr>
            <w:tcW w:w="3771" w:type="dxa"/>
            <w:shd w:val="clear" w:color="auto" w:fill="auto"/>
          </w:tcPr>
          <w:p w14:paraId="347F472C" w14:textId="41715E22" w:rsidR="00472180" w:rsidRDefault="00472180" w:rsidP="00E84C3D"/>
          <w:p w14:paraId="11DA27C6" w14:textId="0388CC29" w:rsidR="00472180" w:rsidRDefault="00472180" w:rsidP="00E84C3D"/>
          <w:p w14:paraId="793480A9" w14:textId="573CBB51" w:rsidR="00472180" w:rsidRPr="0073747E" w:rsidRDefault="00472180" w:rsidP="00E84C3D"/>
        </w:tc>
      </w:tr>
      <w:tr w:rsidR="00472180" w:rsidRPr="00874CA3" w14:paraId="4DACE757" w14:textId="77777777" w:rsidTr="00DA45E5">
        <w:trPr>
          <w:trHeight w:val="3203"/>
        </w:trPr>
        <w:tc>
          <w:tcPr>
            <w:tcW w:w="3592" w:type="dxa"/>
          </w:tcPr>
          <w:p w14:paraId="161A3ABF" w14:textId="77777777" w:rsidR="00472180" w:rsidRPr="00874CA3" w:rsidRDefault="00472180" w:rsidP="00E84C3D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526A08D" wp14:editId="35E9EBC8">
                      <wp:extent cx="2176530" cy="1893194"/>
                      <wp:effectExtent l="0" t="0" r="14605" b="12065"/>
                      <wp:docPr id="155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76530" cy="189319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524672F" w14:textId="77777777" w:rsidR="00472180" w:rsidRPr="00891C54" w:rsidRDefault="00472180" w:rsidP="00472180">
                                  <w:pPr>
                                    <w:spacing w:line="240" w:lineRule="atLeast"/>
                                  </w:pPr>
                                </w:p>
                                <w:p w14:paraId="48F65B02" w14:textId="1CCF25C6" w:rsidR="00472180" w:rsidRDefault="00472180" w:rsidP="00472180">
                                  <w:pPr>
                                    <w:spacing w:line="240" w:lineRule="atLeast"/>
                                    <w:rPr>
                                      <w:i/>
                                      <w:sz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526A08D" id="Text Box 12" o:spid="_x0000_s1036" type="#_x0000_t202" style="width:171.4pt;height:149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" filled="f" stroked="f">
                      <v:textbox inset=",0,0,0">
                        <w:txbxContent>
                          <w:p w14:paraId="0524672F" w14:textId="77777777" w:rsidR="00472180" w:rsidRPr="00891C54" w:rsidRDefault="00472180" w:rsidP="00472180">
                            <w:pPr>
                              <w:spacing w:line="240" w:lineRule="atLeast"/>
                            </w:pPr>
                          </w:p>
                          <w:p w14:paraId="48F65B02" w14:textId="1CCF25C6" w:rsidR="00472180" w:rsidRDefault="00472180" w:rsidP="00472180">
                            <w:pPr>
                              <w:spacing w:line="240" w:lineRule="atLeast"/>
                              <w:rPr>
                                <w:i/>
                                <w:sz w:val="16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630" w:type="dxa"/>
          </w:tcPr>
          <w:p w14:paraId="074C755A" w14:textId="53B6FD19" w:rsidR="00472180" w:rsidRPr="00874CA3" w:rsidRDefault="00472180" w:rsidP="00E84C3D">
            <w:pPr>
              <w:rPr>
                <w:noProof/>
              </w:rPr>
            </w:pPr>
          </w:p>
        </w:tc>
        <w:tc>
          <w:tcPr>
            <w:tcW w:w="3771" w:type="dxa"/>
            <w:shd w:val="clear" w:color="auto" w:fill="auto"/>
          </w:tcPr>
          <w:p w14:paraId="1B3EA782" w14:textId="71772D98" w:rsidR="00472180" w:rsidRPr="00874CA3" w:rsidRDefault="00472180" w:rsidP="00DA45E5">
            <w:pPr>
              <w:rPr>
                <w:noProof/>
              </w:rPr>
            </w:pPr>
          </w:p>
        </w:tc>
      </w:tr>
      <w:tr w:rsidR="00472180" w:rsidRPr="00874CA3" w14:paraId="1C3F2119" w14:textId="77777777" w:rsidTr="00DA45E5">
        <w:trPr>
          <w:trHeight w:val="1104"/>
        </w:trPr>
        <w:tc>
          <w:tcPr>
            <w:tcW w:w="7222" w:type="dxa"/>
            <w:gridSpan w:val="2"/>
            <w:vAlign w:val="center"/>
          </w:tcPr>
          <w:p w14:paraId="7D33C886" w14:textId="0C53CA62" w:rsidR="00472180" w:rsidRDefault="00472180" w:rsidP="00E84C3D">
            <w:pPr>
              <w:rPr>
                <w:noProof/>
              </w:rPr>
            </w:pPr>
          </w:p>
        </w:tc>
        <w:tc>
          <w:tcPr>
            <w:tcW w:w="3771" w:type="dxa"/>
            <w:shd w:val="clear" w:color="auto" w:fill="auto"/>
            <w:vAlign w:val="bottom"/>
          </w:tcPr>
          <w:p w14:paraId="46A0A74D" w14:textId="77777777" w:rsidR="00472180" w:rsidRPr="00874CA3" w:rsidRDefault="00472180" w:rsidP="00E84C3D">
            <w:pPr>
              <w:jc w:val="right"/>
              <w:rPr>
                <w:noProof/>
              </w:rPr>
            </w:pPr>
          </w:p>
        </w:tc>
      </w:tr>
      <w:tr w:rsidR="00DA45E5" w:rsidRPr="00874CA3" w14:paraId="0198A892" w14:textId="77777777" w:rsidTr="00DA45E5">
        <w:trPr>
          <w:trHeight w:val="4328"/>
        </w:trPr>
        <w:tc>
          <w:tcPr>
            <w:tcW w:w="3592" w:type="dxa"/>
          </w:tcPr>
          <w:p w14:paraId="750D9BE7" w14:textId="5D0FED39" w:rsidR="00DA45E5" w:rsidRDefault="00DA45E5" w:rsidP="00E84C3D">
            <w:pPr>
              <w:rPr>
                <w:noProof/>
              </w:rPr>
            </w:pPr>
          </w:p>
        </w:tc>
        <w:tc>
          <w:tcPr>
            <w:tcW w:w="3630" w:type="dxa"/>
          </w:tcPr>
          <w:p w14:paraId="2622F43E" w14:textId="1C93617E" w:rsidR="00DA45E5" w:rsidRDefault="00DA45E5" w:rsidP="00E84C3D">
            <w:pPr>
              <w:rPr>
                <w:noProof/>
              </w:rPr>
            </w:pPr>
          </w:p>
        </w:tc>
        <w:tc>
          <w:tcPr>
            <w:tcW w:w="3771" w:type="dxa"/>
            <w:shd w:val="clear" w:color="auto" w:fill="auto"/>
          </w:tcPr>
          <w:p w14:paraId="2600A3CD" w14:textId="6C6C94BF" w:rsidR="00DA45E5" w:rsidRPr="00874CA3" w:rsidRDefault="00DA45E5" w:rsidP="00DA45E5">
            <w:pPr>
              <w:rPr>
                <w:noProof/>
              </w:rPr>
            </w:pPr>
          </w:p>
        </w:tc>
      </w:tr>
    </w:tbl>
    <w:p w14:paraId="5887AC40" w14:textId="631B5E1B" w:rsidR="00DA45E5" w:rsidRDefault="00DA45E5" w:rsidP="00874CA3"/>
    <w:p w14:paraId="67E7EA77" w14:textId="77777777" w:rsidR="00DA45E5" w:rsidRDefault="00DA45E5"/>
    <w:p w14:paraId="06841D72" w14:textId="54A1DA47" w:rsidR="00FA1ACB" w:rsidRDefault="00FA1ACB" w:rsidP="00874CA3"/>
    <w:p w14:paraId="603FA7D6" w14:textId="31080F6E" w:rsidR="00FA1ACB" w:rsidRDefault="00FA1ACB">
      <w:r>
        <w:br w:type="page"/>
      </w:r>
    </w:p>
    <w:p w14:paraId="7C11DEEB" w14:textId="4DAE688C" w:rsidR="000868EB" w:rsidRDefault="0001371E" w:rsidP="00874CA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ACB5C6B" wp14:editId="0368F25F">
                <wp:simplePos x="0" y="0"/>
                <wp:positionH relativeFrom="column">
                  <wp:posOffset>115407</wp:posOffset>
                </wp:positionH>
                <wp:positionV relativeFrom="paragraph">
                  <wp:posOffset>382905</wp:posOffset>
                </wp:positionV>
                <wp:extent cx="3041650" cy="53975"/>
                <wp:effectExtent l="0" t="0" r="6350" b="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1650" cy="5397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501CD9" id="Rectangle 29" o:spid="_x0000_s1026" style="position:absolute;margin-left:9.1pt;margin-top:30.15pt;width:239.5pt;height:4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" fillcolor="black" stroked="f" strokeweight="1pt"/>
            </w:pict>
          </mc:Fallback>
        </mc:AlternateContent>
      </w:r>
      <w:r w:rsidR="000868E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B9B64C1" wp14:editId="45C5A62D">
                <wp:simplePos x="0" y="0"/>
                <wp:positionH relativeFrom="column">
                  <wp:posOffset>97325</wp:posOffset>
                </wp:positionH>
                <wp:positionV relativeFrom="paragraph">
                  <wp:posOffset>387036</wp:posOffset>
                </wp:positionV>
                <wp:extent cx="3449370" cy="63374"/>
                <wp:effectExtent l="0" t="0" r="5080" b="63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9370" cy="63374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F1F5D" id="Rectangle 22" o:spid="_x0000_s1026" style="position:absolute;margin-left:7.65pt;margin-top:30.5pt;width:271.6pt;height: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" fillcolor="black" stroked="f" strokeweight="1pt"/>
            </w:pict>
          </mc:Fallback>
        </mc:AlternateContent>
      </w:r>
      <w:r w:rsidR="00FA1ACB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7966AA4" wp14:editId="438FE044">
                <wp:simplePos x="0" y="0"/>
                <wp:positionH relativeFrom="column">
                  <wp:posOffset>2831471</wp:posOffset>
                </wp:positionH>
                <wp:positionV relativeFrom="paragraph">
                  <wp:posOffset>1102303</wp:posOffset>
                </wp:positionV>
                <wp:extent cx="4454261" cy="2942377"/>
                <wp:effectExtent l="0" t="0" r="3810" b="444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4261" cy="29423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534F2C" w14:textId="19CBD061" w:rsidR="00FA1ACB" w:rsidRDefault="00FA1A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966AA4" id="Text Box 24" o:spid="_x0000_s1037" type="#_x0000_t202" style="position:absolute;margin-left:222.95pt;margin-top:86.8pt;width:350.75pt;height:231.7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" fillcolor="white [3201]" stroked="f" strokeweight=".5pt">
                <v:textbox>
                  <w:txbxContent>
                    <w:p w14:paraId="1A534F2C" w14:textId="19CBD061" w:rsidR="00FA1ACB" w:rsidRDefault="00FA1ACB"/>
                  </w:txbxContent>
                </v:textbox>
              </v:shape>
            </w:pict>
          </mc:Fallback>
        </mc:AlternateContent>
      </w:r>
      <w:r w:rsidR="00FA1ACB" w:rsidRPr="00874CA3">
        <w:rPr>
          <w:noProof/>
        </w:rPr>
        <mc:AlternateContent>
          <mc:Choice Requires="wps">
            <w:drawing>
              <wp:inline distT="0" distB="0" distL="0" distR="0" wp14:anchorId="29D0C1EA" wp14:editId="37927A31">
                <wp:extent cx="4390930" cy="386366"/>
                <wp:effectExtent l="0" t="0" r="0" b="7620"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0930" cy="3863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41AFDA" w14:textId="23FAF524" w:rsidR="00FA1ACB" w:rsidRPr="00C944BF" w:rsidRDefault="00C944BF" w:rsidP="00FA1ACB">
                            <w:pPr>
                              <w:pStyle w:val="Heading1"/>
                              <w:rPr>
                                <w:rFonts w:asciiTheme="minorHAnsi" w:hAnsiTheme="minorHAnsi"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</w:pPr>
                            <w:r w:rsidRPr="00C944BF">
                              <w:rPr>
                                <w:rFonts w:asciiTheme="minorHAnsi" w:hAnsiTheme="minorHAnsi"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  <w:t xml:space="preserve">Second </w:t>
                            </w:r>
                            <w:r w:rsidR="00FA1ACB" w:rsidRPr="00C944BF">
                              <w:rPr>
                                <w:rFonts w:asciiTheme="minorHAnsi" w:hAnsiTheme="minorHAnsi"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  <w:t>Story Headline</w:t>
                            </w:r>
                          </w:p>
                          <w:p w14:paraId="750427EB" w14:textId="77777777" w:rsidR="00FA1ACB" w:rsidRPr="003A2D05" w:rsidRDefault="00FA1ACB" w:rsidP="00FA1ACB">
                            <w:pPr>
                              <w:pStyle w:val="Heading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9D0C1EA" id="Text Box 153" o:spid="_x0000_s1038" type="#_x0000_t202" style="width:345.75pt;height:30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" filled="f" stroked="f" strokeweight=".5pt">
                <v:textbox inset=",0,,0">
                  <w:txbxContent>
                    <w:p w14:paraId="6A41AFDA" w14:textId="23FAF524" w:rsidR="00FA1ACB" w:rsidRPr="00C944BF" w:rsidRDefault="00C944BF" w:rsidP="00FA1ACB">
                      <w:pPr>
                        <w:pStyle w:val="Heading1"/>
                        <w:rPr>
                          <w:rFonts w:asciiTheme="minorHAnsi" w:hAnsiTheme="minorHAnsi" w:cstheme="minorHAnsi"/>
                          <w:b/>
                          <w:color w:val="C8102E"/>
                          <w:sz w:val="48"/>
                          <w:szCs w:val="48"/>
                        </w:rPr>
                      </w:pPr>
                      <w:r w:rsidRPr="00C944BF">
                        <w:rPr>
                          <w:rFonts w:asciiTheme="minorHAnsi" w:hAnsiTheme="minorHAnsi" w:cstheme="minorHAnsi"/>
                          <w:b/>
                          <w:color w:val="C8102E"/>
                          <w:sz w:val="48"/>
                          <w:szCs w:val="48"/>
                        </w:rPr>
                        <w:t xml:space="preserve">Second </w:t>
                      </w:r>
                      <w:r w:rsidR="00FA1ACB" w:rsidRPr="00C944BF">
                        <w:rPr>
                          <w:rFonts w:asciiTheme="minorHAnsi" w:hAnsiTheme="minorHAnsi" w:cstheme="minorHAnsi"/>
                          <w:b/>
                          <w:color w:val="C8102E"/>
                          <w:sz w:val="48"/>
                          <w:szCs w:val="48"/>
                        </w:rPr>
                        <w:t>Story Headline</w:t>
                      </w:r>
                    </w:p>
                    <w:p w14:paraId="750427EB" w14:textId="77777777" w:rsidR="00FA1ACB" w:rsidRPr="003A2D05" w:rsidRDefault="00FA1ACB" w:rsidP="00FA1ACB">
                      <w:pPr>
                        <w:pStyle w:val="Heading1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E6A522B" w14:textId="5E1A9632" w:rsidR="000868EB" w:rsidRDefault="00587250"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BD123F6" wp14:editId="156FE3A3">
                <wp:simplePos x="0" y="0"/>
                <wp:positionH relativeFrom="column">
                  <wp:posOffset>4959036</wp:posOffset>
                </wp:positionH>
                <wp:positionV relativeFrom="paragraph">
                  <wp:posOffset>3107728</wp:posOffset>
                </wp:positionV>
                <wp:extent cx="2117090" cy="5423025"/>
                <wp:effectExtent l="0" t="0" r="381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7090" cy="5423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linkedTxbx id="13" seq="2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123F6" id="Text Box 9" o:spid="_x0000_s1039" type="#_x0000_t202" style="position:absolute;margin-left:390.5pt;margin-top:244.7pt;width:166.7pt;height:42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" fillcolor="white [3201]" stroked="f" strokeweight=".5pt">
                <v:textbox>
                  <w:txbxContent/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4447035" wp14:editId="48CB3C57">
                <wp:simplePos x="0" y="0"/>
                <wp:positionH relativeFrom="column">
                  <wp:posOffset>2749991</wp:posOffset>
                </wp:positionH>
                <wp:positionV relativeFrom="paragraph">
                  <wp:posOffset>3107728</wp:posOffset>
                </wp:positionV>
                <wp:extent cx="2136618" cy="5431790"/>
                <wp:effectExtent l="0" t="0" r="0" b="381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6618" cy="5431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linkedTxbx id="13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47035" id="Text Box 50" o:spid="_x0000_s1040" type="#_x0000_t202" style="position:absolute;margin-left:216.55pt;margin-top:244.7pt;width:168.25pt;height:427.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" fillcolor="white [3201]" stroked="f" strokeweight=".5pt">
                <v:textbox style="mso-next-textbox:#Text Box 9">
                  <w:txbxContent/>
                </v:textbox>
              </v:shape>
            </w:pict>
          </mc:Fallback>
        </mc:AlternateContent>
      </w:r>
      <w:r w:rsidR="00A20263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5C8F238" wp14:editId="432C5901">
                <wp:simplePos x="0" y="0"/>
                <wp:positionH relativeFrom="column">
                  <wp:posOffset>169752</wp:posOffset>
                </wp:positionH>
                <wp:positionV relativeFrom="paragraph">
                  <wp:posOffset>355474</wp:posOffset>
                </wp:positionV>
                <wp:extent cx="2498725" cy="8184333"/>
                <wp:effectExtent l="0" t="0" r="3175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8725" cy="81843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 id="13">
                        <w:txbxContent>
                          <w:p w14:paraId="11F435FB" w14:textId="77777777" w:rsidR="00A20263" w:rsidRPr="00587250" w:rsidRDefault="00A20263" w:rsidP="00A20263">
                            <w:pPr>
                              <w:pStyle w:val="NormalWeb"/>
                            </w:pPr>
                            <w:r w:rsidRPr="00587250">
                              <w:t>"</w:t>
                            </w:r>
                            <w:proofErr w:type="spellStart"/>
                            <w:r w:rsidRPr="00587250">
                              <w:t>Sed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ut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perspiciatis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unde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omnis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iste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natus</w:t>
                            </w:r>
                            <w:proofErr w:type="spellEnd"/>
                            <w:r w:rsidRPr="00587250">
                              <w:t xml:space="preserve"> error sit </w:t>
                            </w:r>
                            <w:proofErr w:type="spellStart"/>
                            <w:r w:rsidRPr="00587250">
                              <w:t>voluptatem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accusantium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doloremque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laudantium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totam</w:t>
                            </w:r>
                            <w:proofErr w:type="spellEnd"/>
                            <w:r w:rsidRPr="00587250">
                              <w:t xml:space="preserve"> rem </w:t>
                            </w:r>
                            <w:proofErr w:type="spellStart"/>
                            <w:r w:rsidRPr="00587250">
                              <w:t>aperiam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eaque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ipsa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quae</w:t>
                            </w:r>
                            <w:proofErr w:type="spellEnd"/>
                            <w:r w:rsidRPr="00587250">
                              <w:t xml:space="preserve"> ab </w:t>
                            </w:r>
                            <w:proofErr w:type="spellStart"/>
                            <w:r w:rsidRPr="00587250">
                              <w:t>illo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inventore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veritatis</w:t>
                            </w:r>
                            <w:proofErr w:type="spellEnd"/>
                            <w:r w:rsidRPr="00587250">
                              <w:t xml:space="preserve"> et quasi </w:t>
                            </w:r>
                            <w:proofErr w:type="spellStart"/>
                            <w:r w:rsidRPr="00587250">
                              <w:t>architecto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beatae</w:t>
                            </w:r>
                            <w:proofErr w:type="spellEnd"/>
                            <w:r w:rsidRPr="00587250">
                              <w:t xml:space="preserve"> vitae dicta </w:t>
                            </w:r>
                            <w:proofErr w:type="spellStart"/>
                            <w:r w:rsidRPr="00587250">
                              <w:t>sunt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explicabo</w:t>
                            </w:r>
                            <w:proofErr w:type="spellEnd"/>
                            <w:r w:rsidRPr="00587250">
                              <w:t xml:space="preserve">. Nemo </w:t>
                            </w:r>
                            <w:proofErr w:type="spellStart"/>
                            <w:r w:rsidRPr="00587250">
                              <w:t>enim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ipsam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voluptatem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quia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voluptas</w:t>
                            </w:r>
                            <w:proofErr w:type="spellEnd"/>
                            <w:r w:rsidRPr="00587250">
                              <w:t xml:space="preserve"> sit </w:t>
                            </w:r>
                            <w:proofErr w:type="spellStart"/>
                            <w:r w:rsidRPr="00587250">
                              <w:t>aspernatur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aut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odit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aut</w:t>
                            </w:r>
                            <w:proofErr w:type="spellEnd"/>
                            <w:r w:rsidRPr="00587250">
                              <w:t xml:space="preserve"> fugit, </w:t>
                            </w:r>
                            <w:proofErr w:type="spellStart"/>
                            <w:r w:rsidRPr="00587250">
                              <w:t>sed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quia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consequuntur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magni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dolores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eos</w:t>
                            </w:r>
                            <w:proofErr w:type="spellEnd"/>
                            <w:r w:rsidRPr="00587250">
                              <w:t xml:space="preserve"> qui </w:t>
                            </w:r>
                            <w:proofErr w:type="spellStart"/>
                            <w:r w:rsidRPr="00587250">
                              <w:t>ratione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voluptatem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sequi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nesciunt</w:t>
                            </w:r>
                            <w:proofErr w:type="spellEnd"/>
                            <w:r w:rsidRPr="00587250">
                              <w:t xml:space="preserve">. </w:t>
                            </w:r>
                            <w:proofErr w:type="spellStart"/>
                            <w:r w:rsidRPr="00587250">
                              <w:t>Neque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porro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quisquam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est</w:t>
                            </w:r>
                            <w:proofErr w:type="spellEnd"/>
                            <w:r w:rsidRPr="00587250">
                              <w:t xml:space="preserve">, qui </w:t>
                            </w:r>
                            <w:proofErr w:type="spellStart"/>
                            <w:r w:rsidRPr="00587250">
                              <w:t>dolorem</w:t>
                            </w:r>
                            <w:proofErr w:type="spellEnd"/>
                            <w:r w:rsidRPr="00587250">
                              <w:t xml:space="preserve"> ipsum </w:t>
                            </w:r>
                            <w:proofErr w:type="spellStart"/>
                            <w:r w:rsidRPr="00587250">
                              <w:t>quia</w:t>
                            </w:r>
                            <w:proofErr w:type="spellEnd"/>
                            <w:r w:rsidRPr="00587250">
                              <w:t xml:space="preserve"> dolor sit </w:t>
                            </w:r>
                            <w:proofErr w:type="spellStart"/>
                            <w:r w:rsidRPr="00587250">
                              <w:t>amet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consectetur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adipisci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velit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sed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quia</w:t>
                            </w:r>
                            <w:proofErr w:type="spellEnd"/>
                            <w:r w:rsidRPr="00587250">
                              <w:t xml:space="preserve"> non </w:t>
                            </w:r>
                            <w:proofErr w:type="spellStart"/>
                            <w:r w:rsidRPr="00587250">
                              <w:t>numquam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eius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modi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tempora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incidunt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ut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labore</w:t>
                            </w:r>
                            <w:proofErr w:type="spellEnd"/>
                            <w:r w:rsidRPr="00587250">
                              <w:t xml:space="preserve"> et dolore </w:t>
                            </w:r>
                            <w:proofErr w:type="spellStart"/>
                            <w:r w:rsidRPr="00587250">
                              <w:t>magnam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aliquam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quaerat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voluptatem</w:t>
                            </w:r>
                            <w:proofErr w:type="spellEnd"/>
                            <w:r w:rsidRPr="00587250">
                              <w:t xml:space="preserve">. Ut </w:t>
                            </w:r>
                            <w:proofErr w:type="spellStart"/>
                            <w:r w:rsidRPr="00587250">
                              <w:t>enim</w:t>
                            </w:r>
                            <w:proofErr w:type="spellEnd"/>
                            <w:r w:rsidRPr="00587250">
                              <w:t xml:space="preserve"> ad minima </w:t>
                            </w:r>
                            <w:proofErr w:type="spellStart"/>
                            <w:r w:rsidRPr="00587250">
                              <w:t>veniam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quis</w:t>
                            </w:r>
                            <w:proofErr w:type="spellEnd"/>
                            <w:r w:rsidRPr="00587250">
                              <w:t xml:space="preserve"> nostrum </w:t>
                            </w:r>
                            <w:proofErr w:type="spellStart"/>
                            <w:r w:rsidRPr="00587250">
                              <w:t>exercitationem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ullam</w:t>
                            </w:r>
                            <w:proofErr w:type="spellEnd"/>
                            <w:r w:rsidRPr="00587250">
                              <w:t xml:space="preserve"> corporis </w:t>
                            </w:r>
                            <w:proofErr w:type="spellStart"/>
                            <w:r w:rsidRPr="00587250">
                              <w:t>suscipit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laboriosam</w:t>
                            </w:r>
                            <w:proofErr w:type="spellEnd"/>
                            <w:r w:rsidRPr="00587250">
                              <w:t xml:space="preserve">, nisi </w:t>
                            </w:r>
                            <w:proofErr w:type="spellStart"/>
                            <w:r w:rsidRPr="00587250">
                              <w:t>ut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aliquid</w:t>
                            </w:r>
                            <w:proofErr w:type="spellEnd"/>
                            <w:r w:rsidRPr="00587250">
                              <w:t xml:space="preserve"> ex </w:t>
                            </w:r>
                            <w:proofErr w:type="spellStart"/>
                            <w:r w:rsidRPr="00587250">
                              <w:t>ea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commodi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consequatur</w:t>
                            </w:r>
                            <w:proofErr w:type="spellEnd"/>
                            <w:r w:rsidRPr="00587250">
                              <w:t xml:space="preserve">? </w:t>
                            </w:r>
                            <w:proofErr w:type="spellStart"/>
                            <w:r w:rsidRPr="00587250">
                              <w:t>uis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autem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vel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eum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iure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reprehenderit</w:t>
                            </w:r>
                            <w:proofErr w:type="spellEnd"/>
                            <w:r w:rsidRPr="00587250">
                              <w:t xml:space="preserve"> qui in </w:t>
                            </w:r>
                            <w:proofErr w:type="spellStart"/>
                            <w:r w:rsidRPr="00587250">
                              <w:t>ea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voluptate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velit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esse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quam</w:t>
                            </w:r>
                            <w:proofErr w:type="spellEnd"/>
                            <w:r w:rsidRPr="00587250">
                              <w:t xml:space="preserve"> nihil </w:t>
                            </w:r>
                            <w:proofErr w:type="spellStart"/>
                            <w:r w:rsidRPr="00587250">
                              <w:t>molestiae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consequatur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vel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illum</w:t>
                            </w:r>
                            <w:proofErr w:type="spellEnd"/>
                            <w:r w:rsidRPr="00587250">
                              <w:t xml:space="preserve"> qui </w:t>
                            </w:r>
                            <w:proofErr w:type="spellStart"/>
                            <w:r w:rsidRPr="00587250">
                              <w:t>dolorem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eum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fugiat</w:t>
                            </w:r>
                            <w:proofErr w:type="spellEnd"/>
                            <w:r w:rsidRPr="00587250">
                              <w:t xml:space="preserve"> quo </w:t>
                            </w:r>
                            <w:proofErr w:type="spellStart"/>
                            <w:r w:rsidRPr="00587250">
                              <w:t>voluptas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nulla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pariatur</w:t>
                            </w:r>
                            <w:proofErr w:type="spellEnd"/>
                            <w:r w:rsidRPr="00587250">
                              <w:t>?"</w:t>
                            </w:r>
                          </w:p>
                          <w:p w14:paraId="60C7981A" w14:textId="77777777" w:rsidR="00A20263" w:rsidRPr="00587250" w:rsidRDefault="00A20263" w:rsidP="00A20263">
                            <w:pPr>
                              <w:pStyle w:val="NormalWeb"/>
                            </w:pPr>
                            <w:r w:rsidRPr="00587250">
                              <w:t>"</w:t>
                            </w:r>
                            <w:proofErr w:type="spellStart"/>
                            <w:r w:rsidRPr="00587250">
                              <w:t>Sed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ut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perspiciatis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unde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omnis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iste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natus</w:t>
                            </w:r>
                            <w:proofErr w:type="spellEnd"/>
                            <w:r w:rsidRPr="00587250">
                              <w:t xml:space="preserve"> error sit </w:t>
                            </w:r>
                            <w:proofErr w:type="spellStart"/>
                            <w:r w:rsidRPr="00587250">
                              <w:t>voluptatem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accusantium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doloremque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laudantium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totam</w:t>
                            </w:r>
                            <w:proofErr w:type="spellEnd"/>
                            <w:r w:rsidRPr="00587250">
                              <w:t xml:space="preserve"> rem </w:t>
                            </w:r>
                            <w:proofErr w:type="spellStart"/>
                            <w:r w:rsidRPr="00587250">
                              <w:t>aperiam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eaque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ipsa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quae</w:t>
                            </w:r>
                            <w:proofErr w:type="spellEnd"/>
                            <w:r w:rsidRPr="00587250">
                              <w:t xml:space="preserve"> ab </w:t>
                            </w:r>
                            <w:proofErr w:type="spellStart"/>
                            <w:r w:rsidRPr="00587250">
                              <w:t>illo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inventore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veritatis</w:t>
                            </w:r>
                            <w:proofErr w:type="spellEnd"/>
                            <w:r w:rsidRPr="00587250">
                              <w:t xml:space="preserve"> et quasi </w:t>
                            </w:r>
                            <w:proofErr w:type="spellStart"/>
                            <w:r w:rsidRPr="00587250">
                              <w:t>architecto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beatae</w:t>
                            </w:r>
                            <w:proofErr w:type="spellEnd"/>
                            <w:r w:rsidRPr="00587250">
                              <w:t xml:space="preserve"> vitae dicta </w:t>
                            </w:r>
                            <w:proofErr w:type="spellStart"/>
                            <w:r w:rsidRPr="00587250">
                              <w:t>sunt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explicabo</w:t>
                            </w:r>
                            <w:proofErr w:type="spellEnd"/>
                            <w:r w:rsidRPr="00587250">
                              <w:t xml:space="preserve">. Nemo </w:t>
                            </w:r>
                            <w:proofErr w:type="spellStart"/>
                            <w:r w:rsidRPr="00587250">
                              <w:t>enim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ipsam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voluptatem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quia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voluptas</w:t>
                            </w:r>
                            <w:proofErr w:type="spellEnd"/>
                            <w:r w:rsidRPr="00587250">
                              <w:t xml:space="preserve"> sit </w:t>
                            </w:r>
                            <w:proofErr w:type="spellStart"/>
                            <w:r w:rsidRPr="00587250">
                              <w:t>aspernatur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aut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odit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aut</w:t>
                            </w:r>
                            <w:proofErr w:type="spellEnd"/>
                            <w:r w:rsidRPr="00587250">
                              <w:t xml:space="preserve"> fugit, </w:t>
                            </w:r>
                            <w:proofErr w:type="spellStart"/>
                            <w:r w:rsidRPr="00587250">
                              <w:t>sed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quia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consequuntur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magni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dolores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eos</w:t>
                            </w:r>
                            <w:proofErr w:type="spellEnd"/>
                            <w:r w:rsidRPr="00587250">
                              <w:t xml:space="preserve"> qui </w:t>
                            </w:r>
                            <w:proofErr w:type="spellStart"/>
                            <w:r w:rsidRPr="00587250">
                              <w:t>ratione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voluptatem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sequi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nesciunt</w:t>
                            </w:r>
                            <w:proofErr w:type="spellEnd"/>
                            <w:r w:rsidRPr="00587250">
                              <w:t xml:space="preserve">. </w:t>
                            </w:r>
                            <w:proofErr w:type="spellStart"/>
                            <w:r w:rsidRPr="00587250">
                              <w:t>Neque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porro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quisquam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est</w:t>
                            </w:r>
                            <w:proofErr w:type="spellEnd"/>
                            <w:r w:rsidRPr="00587250">
                              <w:t xml:space="preserve">, qui </w:t>
                            </w:r>
                            <w:proofErr w:type="spellStart"/>
                            <w:r w:rsidRPr="00587250">
                              <w:t>dolorem</w:t>
                            </w:r>
                            <w:proofErr w:type="spellEnd"/>
                            <w:r w:rsidRPr="00587250">
                              <w:t xml:space="preserve"> ipsum </w:t>
                            </w:r>
                            <w:proofErr w:type="spellStart"/>
                            <w:r w:rsidRPr="00587250">
                              <w:t>quia</w:t>
                            </w:r>
                            <w:proofErr w:type="spellEnd"/>
                            <w:r w:rsidRPr="00587250">
                              <w:t xml:space="preserve"> dolor sit </w:t>
                            </w:r>
                            <w:proofErr w:type="spellStart"/>
                            <w:r w:rsidRPr="00587250">
                              <w:t>amet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consectetur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adipisci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velit</w:t>
                            </w:r>
                            <w:proofErr w:type="spellEnd"/>
                            <w:r w:rsidRPr="00587250">
                              <w:t xml:space="preserve">, </w:t>
                            </w:r>
                            <w:proofErr w:type="spellStart"/>
                            <w:r w:rsidRPr="00587250">
                              <w:t>sed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quia</w:t>
                            </w:r>
                            <w:proofErr w:type="spellEnd"/>
                            <w:r w:rsidRPr="00587250">
                              <w:t xml:space="preserve"> non </w:t>
                            </w:r>
                            <w:proofErr w:type="spellStart"/>
                            <w:r w:rsidRPr="00587250">
                              <w:t>numquam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eius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modi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tempora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incidunt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  <w:proofErr w:type="spellStart"/>
                            <w:r w:rsidRPr="00587250">
                              <w:t>ut</w:t>
                            </w:r>
                            <w:proofErr w:type="spellEnd"/>
                            <w:r w:rsidRPr="00587250">
                              <w:t xml:space="preserve"> </w:t>
                            </w:r>
                          </w:p>
                          <w:p w14:paraId="3F88B1E6" w14:textId="077EC5EB" w:rsidR="00A20263" w:rsidRDefault="00A20263" w:rsidP="00A20263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"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perspiciatis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unde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omnis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iste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natus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error sit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accusantium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doloremque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laudantium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totam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rem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aperiam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eaque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ipsa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quae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ab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illo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inventore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veritatis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et quasi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architecto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beatae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vitae dicta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sunt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explicabo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. Nemo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enim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ipsam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voluptatem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quia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voluptas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sit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aspernatur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aut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odit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aut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fugit,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sed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quia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consequuntur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magni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dolores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eos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qui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ratione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voluptatem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sequi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nesciunt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Neque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porro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quisquam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est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qui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dolorem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ipsum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quia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dolor sit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amet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consectetur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adipisci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velit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sed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quia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non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numquam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eius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modi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tempora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incidunt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ut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labore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et dolore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magnam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aliquam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quaerat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voluptatem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. Ut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enim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ad minima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veniam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quis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nostrum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exercitationem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ullam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corporis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suscipit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laboriosam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nisi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ut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aliquid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ex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ea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commodi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consequatur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?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uis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autem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vel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eum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iure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reprehenderit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qui in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ea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voluptate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velit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esse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quam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nihil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molestiae</w:t>
                            </w:r>
                            <w:proofErr w:type="spellEnd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587250">
                              <w:rPr>
                                <w:rFonts w:ascii="Times New Roman" w:hAnsi="Times New Roman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consequatur</w:t>
                            </w:r>
                            <w:proofErr w:type="spellEnd"/>
                          </w:p>
                          <w:p w14:paraId="257B8FA1" w14:textId="526F341C" w:rsidR="00587250" w:rsidRPr="00587250" w:rsidRDefault="00587250" w:rsidP="00587250">
                            <w:pPr>
                              <w:pStyle w:val="NormalWeb"/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labore</w:t>
                            </w:r>
                            <w:proofErr w:type="spellEnd"/>
                            <w:r w:rsidRPr="00C944BF">
                              <w:t xml:space="preserve"> et dolore </w:t>
                            </w:r>
                            <w:proofErr w:type="spellStart"/>
                            <w:r w:rsidRPr="00C944BF">
                              <w:t>magnam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quaerat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 </w:t>
                            </w:r>
                            <w:proofErr w:type="spellStart"/>
                            <w:r w:rsidRPr="00C944BF">
                              <w:t>suscipit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laboriosam</w:t>
                            </w:r>
                            <w:proofErr w:type="spellEnd"/>
                            <w:r w:rsidRPr="00C944BF">
                              <w:t xml:space="preserve">, nisi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aliquid</w:t>
                            </w:r>
                            <w:proofErr w:type="spellEnd"/>
                            <w:r w:rsidRPr="00C944BF">
                              <w:t xml:space="preserve"> ex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commodi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? </w:t>
                            </w:r>
                            <w:proofErr w:type="spellStart"/>
                            <w:r w:rsidRPr="00C944BF">
                              <w:t>uis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iure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reprehenderit</w:t>
                            </w:r>
                            <w:proofErr w:type="spellEnd"/>
                            <w:r w:rsidRPr="00C944BF">
                              <w:t xml:space="preserve"> qui in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esse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quam</w:t>
                            </w:r>
                            <w:proofErr w:type="spellEnd"/>
                            <w:r w:rsidRPr="00C944BF">
                              <w:t xml:space="preserve"> 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illum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fugiat</w:t>
                            </w:r>
                            <w:proofErr w:type="spellEnd"/>
                            <w:r w:rsidRPr="00C944BF">
                              <w:t xml:space="preserve"> quo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nulla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8F238" id="Text Box 48" o:spid="_x0000_s1041" type="#_x0000_t202" style="position:absolute;margin-left:13.35pt;margin-top:28pt;width:196.75pt;height:644.4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" fillcolor="white [3201]" stroked="f" strokeweight=".5pt">
                <v:textbox style="mso-next-textbox:#Text Box 50">
                  <w:txbxContent>
                    <w:p w14:paraId="11F435FB" w14:textId="77777777" w:rsidR="00A20263" w:rsidRPr="00587250" w:rsidRDefault="00A20263" w:rsidP="00A20263">
                      <w:pPr>
                        <w:pStyle w:val="NormalWeb"/>
                      </w:pPr>
                      <w:r w:rsidRPr="00587250">
                        <w:t>"</w:t>
                      </w:r>
                      <w:proofErr w:type="spellStart"/>
                      <w:r w:rsidRPr="00587250">
                        <w:t>Sed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ut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perspiciatis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unde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omnis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iste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natus</w:t>
                      </w:r>
                      <w:proofErr w:type="spellEnd"/>
                      <w:r w:rsidRPr="00587250">
                        <w:t xml:space="preserve"> error sit </w:t>
                      </w:r>
                      <w:proofErr w:type="spellStart"/>
                      <w:r w:rsidRPr="00587250">
                        <w:t>voluptatem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accusantium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doloremque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laudantium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totam</w:t>
                      </w:r>
                      <w:proofErr w:type="spellEnd"/>
                      <w:r w:rsidRPr="00587250">
                        <w:t xml:space="preserve"> rem </w:t>
                      </w:r>
                      <w:proofErr w:type="spellStart"/>
                      <w:r w:rsidRPr="00587250">
                        <w:t>aperiam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eaque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ipsa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quae</w:t>
                      </w:r>
                      <w:proofErr w:type="spellEnd"/>
                      <w:r w:rsidRPr="00587250">
                        <w:t xml:space="preserve"> ab </w:t>
                      </w:r>
                      <w:proofErr w:type="spellStart"/>
                      <w:r w:rsidRPr="00587250">
                        <w:t>illo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inventore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veritatis</w:t>
                      </w:r>
                      <w:proofErr w:type="spellEnd"/>
                      <w:r w:rsidRPr="00587250">
                        <w:t xml:space="preserve"> et quasi </w:t>
                      </w:r>
                      <w:proofErr w:type="spellStart"/>
                      <w:r w:rsidRPr="00587250">
                        <w:t>architecto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beatae</w:t>
                      </w:r>
                      <w:proofErr w:type="spellEnd"/>
                      <w:r w:rsidRPr="00587250">
                        <w:t xml:space="preserve"> vitae dicta </w:t>
                      </w:r>
                      <w:proofErr w:type="spellStart"/>
                      <w:r w:rsidRPr="00587250">
                        <w:t>sunt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explicabo</w:t>
                      </w:r>
                      <w:proofErr w:type="spellEnd"/>
                      <w:r w:rsidRPr="00587250">
                        <w:t xml:space="preserve">. Nemo </w:t>
                      </w:r>
                      <w:proofErr w:type="spellStart"/>
                      <w:r w:rsidRPr="00587250">
                        <w:t>enim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ipsam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voluptatem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quia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voluptas</w:t>
                      </w:r>
                      <w:proofErr w:type="spellEnd"/>
                      <w:r w:rsidRPr="00587250">
                        <w:t xml:space="preserve"> sit </w:t>
                      </w:r>
                      <w:proofErr w:type="spellStart"/>
                      <w:r w:rsidRPr="00587250">
                        <w:t>aspernatur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aut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odit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aut</w:t>
                      </w:r>
                      <w:proofErr w:type="spellEnd"/>
                      <w:r w:rsidRPr="00587250">
                        <w:t xml:space="preserve"> fugit, </w:t>
                      </w:r>
                      <w:proofErr w:type="spellStart"/>
                      <w:r w:rsidRPr="00587250">
                        <w:t>sed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quia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consequuntur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magni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dolores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eos</w:t>
                      </w:r>
                      <w:proofErr w:type="spellEnd"/>
                      <w:r w:rsidRPr="00587250">
                        <w:t xml:space="preserve"> qui </w:t>
                      </w:r>
                      <w:proofErr w:type="spellStart"/>
                      <w:r w:rsidRPr="00587250">
                        <w:t>ratione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voluptatem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sequi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nesciunt</w:t>
                      </w:r>
                      <w:proofErr w:type="spellEnd"/>
                      <w:r w:rsidRPr="00587250">
                        <w:t xml:space="preserve">. </w:t>
                      </w:r>
                      <w:proofErr w:type="spellStart"/>
                      <w:r w:rsidRPr="00587250">
                        <w:t>Neque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porro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quisquam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est</w:t>
                      </w:r>
                      <w:proofErr w:type="spellEnd"/>
                      <w:r w:rsidRPr="00587250">
                        <w:t xml:space="preserve">, qui </w:t>
                      </w:r>
                      <w:proofErr w:type="spellStart"/>
                      <w:r w:rsidRPr="00587250">
                        <w:t>dolorem</w:t>
                      </w:r>
                      <w:proofErr w:type="spellEnd"/>
                      <w:r w:rsidRPr="00587250">
                        <w:t xml:space="preserve"> ipsum </w:t>
                      </w:r>
                      <w:proofErr w:type="spellStart"/>
                      <w:r w:rsidRPr="00587250">
                        <w:t>quia</w:t>
                      </w:r>
                      <w:proofErr w:type="spellEnd"/>
                      <w:r w:rsidRPr="00587250">
                        <w:t xml:space="preserve"> dolor sit </w:t>
                      </w:r>
                      <w:proofErr w:type="spellStart"/>
                      <w:r w:rsidRPr="00587250">
                        <w:t>amet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consectetur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adipisci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velit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sed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quia</w:t>
                      </w:r>
                      <w:proofErr w:type="spellEnd"/>
                      <w:r w:rsidRPr="00587250">
                        <w:t xml:space="preserve"> non </w:t>
                      </w:r>
                      <w:proofErr w:type="spellStart"/>
                      <w:r w:rsidRPr="00587250">
                        <w:t>numquam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eius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modi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tempora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incidunt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ut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labore</w:t>
                      </w:r>
                      <w:proofErr w:type="spellEnd"/>
                      <w:r w:rsidRPr="00587250">
                        <w:t xml:space="preserve"> et dolore </w:t>
                      </w:r>
                      <w:proofErr w:type="spellStart"/>
                      <w:r w:rsidRPr="00587250">
                        <w:t>magnam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aliquam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quaerat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voluptatem</w:t>
                      </w:r>
                      <w:proofErr w:type="spellEnd"/>
                      <w:r w:rsidRPr="00587250">
                        <w:t xml:space="preserve">. Ut </w:t>
                      </w:r>
                      <w:proofErr w:type="spellStart"/>
                      <w:r w:rsidRPr="00587250">
                        <w:t>enim</w:t>
                      </w:r>
                      <w:proofErr w:type="spellEnd"/>
                      <w:r w:rsidRPr="00587250">
                        <w:t xml:space="preserve"> ad minima </w:t>
                      </w:r>
                      <w:proofErr w:type="spellStart"/>
                      <w:r w:rsidRPr="00587250">
                        <w:t>veniam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quis</w:t>
                      </w:r>
                      <w:proofErr w:type="spellEnd"/>
                      <w:r w:rsidRPr="00587250">
                        <w:t xml:space="preserve"> nostrum </w:t>
                      </w:r>
                      <w:proofErr w:type="spellStart"/>
                      <w:r w:rsidRPr="00587250">
                        <w:t>exercitationem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ullam</w:t>
                      </w:r>
                      <w:proofErr w:type="spellEnd"/>
                      <w:r w:rsidRPr="00587250">
                        <w:t xml:space="preserve"> corporis </w:t>
                      </w:r>
                      <w:proofErr w:type="spellStart"/>
                      <w:r w:rsidRPr="00587250">
                        <w:t>suscipit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laboriosam</w:t>
                      </w:r>
                      <w:proofErr w:type="spellEnd"/>
                      <w:r w:rsidRPr="00587250">
                        <w:t xml:space="preserve">, nisi </w:t>
                      </w:r>
                      <w:proofErr w:type="spellStart"/>
                      <w:r w:rsidRPr="00587250">
                        <w:t>ut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aliquid</w:t>
                      </w:r>
                      <w:proofErr w:type="spellEnd"/>
                      <w:r w:rsidRPr="00587250">
                        <w:t xml:space="preserve"> ex </w:t>
                      </w:r>
                      <w:proofErr w:type="spellStart"/>
                      <w:r w:rsidRPr="00587250">
                        <w:t>ea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commodi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consequatur</w:t>
                      </w:r>
                      <w:proofErr w:type="spellEnd"/>
                      <w:r w:rsidRPr="00587250">
                        <w:t xml:space="preserve">? </w:t>
                      </w:r>
                      <w:proofErr w:type="spellStart"/>
                      <w:r w:rsidRPr="00587250">
                        <w:t>uis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autem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vel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eum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iure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reprehenderit</w:t>
                      </w:r>
                      <w:proofErr w:type="spellEnd"/>
                      <w:r w:rsidRPr="00587250">
                        <w:t xml:space="preserve"> qui in </w:t>
                      </w:r>
                      <w:proofErr w:type="spellStart"/>
                      <w:r w:rsidRPr="00587250">
                        <w:t>ea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voluptate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velit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esse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quam</w:t>
                      </w:r>
                      <w:proofErr w:type="spellEnd"/>
                      <w:r w:rsidRPr="00587250">
                        <w:t xml:space="preserve"> nihil </w:t>
                      </w:r>
                      <w:proofErr w:type="spellStart"/>
                      <w:r w:rsidRPr="00587250">
                        <w:t>molestiae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consequatur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vel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illum</w:t>
                      </w:r>
                      <w:proofErr w:type="spellEnd"/>
                      <w:r w:rsidRPr="00587250">
                        <w:t xml:space="preserve"> qui </w:t>
                      </w:r>
                      <w:proofErr w:type="spellStart"/>
                      <w:r w:rsidRPr="00587250">
                        <w:t>dolorem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eum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fugiat</w:t>
                      </w:r>
                      <w:proofErr w:type="spellEnd"/>
                      <w:r w:rsidRPr="00587250">
                        <w:t xml:space="preserve"> quo </w:t>
                      </w:r>
                      <w:proofErr w:type="spellStart"/>
                      <w:r w:rsidRPr="00587250">
                        <w:t>voluptas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nulla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pariatur</w:t>
                      </w:r>
                      <w:proofErr w:type="spellEnd"/>
                      <w:r w:rsidRPr="00587250">
                        <w:t>?"</w:t>
                      </w:r>
                    </w:p>
                    <w:p w14:paraId="60C7981A" w14:textId="77777777" w:rsidR="00A20263" w:rsidRPr="00587250" w:rsidRDefault="00A20263" w:rsidP="00A20263">
                      <w:pPr>
                        <w:pStyle w:val="NormalWeb"/>
                      </w:pPr>
                      <w:r w:rsidRPr="00587250">
                        <w:t>"</w:t>
                      </w:r>
                      <w:proofErr w:type="spellStart"/>
                      <w:r w:rsidRPr="00587250">
                        <w:t>Sed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ut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perspiciatis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unde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omnis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iste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natus</w:t>
                      </w:r>
                      <w:proofErr w:type="spellEnd"/>
                      <w:r w:rsidRPr="00587250">
                        <w:t xml:space="preserve"> error sit </w:t>
                      </w:r>
                      <w:proofErr w:type="spellStart"/>
                      <w:r w:rsidRPr="00587250">
                        <w:t>voluptatem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accusantium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doloremque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laudantium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totam</w:t>
                      </w:r>
                      <w:proofErr w:type="spellEnd"/>
                      <w:r w:rsidRPr="00587250">
                        <w:t xml:space="preserve"> rem </w:t>
                      </w:r>
                      <w:proofErr w:type="spellStart"/>
                      <w:r w:rsidRPr="00587250">
                        <w:t>aperiam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eaque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ipsa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quae</w:t>
                      </w:r>
                      <w:proofErr w:type="spellEnd"/>
                      <w:r w:rsidRPr="00587250">
                        <w:t xml:space="preserve"> ab </w:t>
                      </w:r>
                      <w:proofErr w:type="spellStart"/>
                      <w:r w:rsidRPr="00587250">
                        <w:t>illo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inventore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veritatis</w:t>
                      </w:r>
                      <w:proofErr w:type="spellEnd"/>
                      <w:r w:rsidRPr="00587250">
                        <w:t xml:space="preserve"> et quasi </w:t>
                      </w:r>
                      <w:proofErr w:type="spellStart"/>
                      <w:r w:rsidRPr="00587250">
                        <w:t>architecto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beatae</w:t>
                      </w:r>
                      <w:proofErr w:type="spellEnd"/>
                      <w:r w:rsidRPr="00587250">
                        <w:t xml:space="preserve"> vitae dicta </w:t>
                      </w:r>
                      <w:proofErr w:type="spellStart"/>
                      <w:r w:rsidRPr="00587250">
                        <w:t>sunt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explicabo</w:t>
                      </w:r>
                      <w:proofErr w:type="spellEnd"/>
                      <w:r w:rsidRPr="00587250">
                        <w:t xml:space="preserve">. Nemo </w:t>
                      </w:r>
                      <w:proofErr w:type="spellStart"/>
                      <w:r w:rsidRPr="00587250">
                        <w:t>enim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ipsam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voluptatem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quia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voluptas</w:t>
                      </w:r>
                      <w:proofErr w:type="spellEnd"/>
                      <w:r w:rsidRPr="00587250">
                        <w:t xml:space="preserve"> sit </w:t>
                      </w:r>
                      <w:proofErr w:type="spellStart"/>
                      <w:r w:rsidRPr="00587250">
                        <w:t>aspernatur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aut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odit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aut</w:t>
                      </w:r>
                      <w:proofErr w:type="spellEnd"/>
                      <w:r w:rsidRPr="00587250">
                        <w:t xml:space="preserve"> fugit, </w:t>
                      </w:r>
                      <w:proofErr w:type="spellStart"/>
                      <w:r w:rsidRPr="00587250">
                        <w:t>sed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quia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consequuntur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magni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dolores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eos</w:t>
                      </w:r>
                      <w:proofErr w:type="spellEnd"/>
                      <w:r w:rsidRPr="00587250">
                        <w:t xml:space="preserve"> qui </w:t>
                      </w:r>
                      <w:proofErr w:type="spellStart"/>
                      <w:r w:rsidRPr="00587250">
                        <w:t>ratione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voluptatem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sequi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nesciunt</w:t>
                      </w:r>
                      <w:proofErr w:type="spellEnd"/>
                      <w:r w:rsidRPr="00587250">
                        <w:t xml:space="preserve">. </w:t>
                      </w:r>
                      <w:proofErr w:type="spellStart"/>
                      <w:r w:rsidRPr="00587250">
                        <w:t>Neque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porro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quisquam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est</w:t>
                      </w:r>
                      <w:proofErr w:type="spellEnd"/>
                      <w:r w:rsidRPr="00587250">
                        <w:t xml:space="preserve">, qui </w:t>
                      </w:r>
                      <w:proofErr w:type="spellStart"/>
                      <w:r w:rsidRPr="00587250">
                        <w:t>dolorem</w:t>
                      </w:r>
                      <w:proofErr w:type="spellEnd"/>
                      <w:r w:rsidRPr="00587250">
                        <w:t xml:space="preserve"> ipsum </w:t>
                      </w:r>
                      <w:proofErr w:type="spellStart"/>
                      <w:r w:rsidRPr="00587250">
                        <w:t>quia</w:t>
                      </w:r>
                      <w:proofErr w:type="spellEnd"/>
                      <w:r w:rsidRPr="00587250">
                        <w:t xml:space="preserve"> dolor sit </w:t>
                      </w:r>
                      <w:proofErr w:type="spellStart"/>
                      <w:r w:rsidRPr="00587250">
                        <w:t>amet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consectetur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adipisci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velit</w:t>
                      </w:r>
                      <w:proofErr w:type="spellEnd"/>
                      <w:r w:rsidRPr="00587250">
                        <w:t xml:space="preserve">, </w:t>
                      </w:r>
                      <w:proofErr w:type="spellStart"/>
                      <w:r w:rsidRPr="00587250">
                        <w:t>sed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quia</w:t>
                      </w:r>
                      <w:proofErr w:type="spellEnd"/>
                      <w:r w:rsidRPr="00587250">
                        <w:t xml:space="preserve"> non </w:t>
                      </w:r>
                      <w:proofErr w:type="spellStart"/>
                      <w:r w:rsidRPr="00587250">
                        <w:t>numquam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eius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modi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tempora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incidunt</w:t>
                      </w:r>
                      <w:proofErr w:type="spellEnd"/>
                      <w:r w:rsidRPr="00587250">
                        <w:t xml:space="preserve"> </w:t>
                      </w:r>
                      <w:proofErr w:type="spellStart"/>
                      <w:r w:rsidRPr="00587250">
                        <w:t>ut</w:t>
                      </w:r>
                      <w:proofErr w:type="spellEnd"/>
                      <w:r w:rsidRPr="00587250">
                        <w:t xml:space="preserve"> </w:t>
                      </w:r>
                    </w:p>
                    <w:p w14:paraId="3F88B1E6" w14:textId="077EC5EB" w:rsidR="00A20263" w:rsidRDefault="00A20263" w:rsidP="00A20263">
                      <w:pPr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"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perspiciatis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unde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omnis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iste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natus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error sit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accusantium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doloremque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laudantium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totam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rem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aperiam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eaque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ipsa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quae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ab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illo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inventore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veritatis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et quasi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architecto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beatae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vitae dicta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sunt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explicabo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. Nemo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enim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ipsam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voluptatem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quia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voluptas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sit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aspernatur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aut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odit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aut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fugit,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sed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quia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consequuntur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magni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dolores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eos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qui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ratione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voluptatem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sequi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nesciunt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Neque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porro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quisquam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est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qui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dolorem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ipsum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quia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dolor sit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amet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consectetur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adipisci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velit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sed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quia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non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numquam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eius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modi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tempora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incidunt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ut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labore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et dolore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magnam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aliquam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quaerat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voluptatem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. Ut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enim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ad minima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veniam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quis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nostrum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exercitationem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ullam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corporis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suscipit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laboriosam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nisi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ut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aliquid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ex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ea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commodi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consequatur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?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uis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autem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vel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eum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iure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reprehenderit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qui in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ea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voluptate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velit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esse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quam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nihil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molestiae</w:t>
                      </w:r>
                      <w:proofErr w:type="spellEnd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587250">
                        <w:rPr>
                          <w:rFonts w:ascii="Times New Roman" w:hAnsi="Times New Roman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consequatur</w:t>
                      </w:r>
                      <w:proofErr w:type="spellEnd"/>
                    </w:p>
                    <w:p w14:paraId="257B8FA1" w14:textId="526F341C" w:rsidR="00587250" w:rsidRPr="00587250" w:rsidRDefault="00587250" w:rsidP="00587250">
                      <w:pPr>
                        <w:pStyle w:val="NormalWeb"/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 xml:space="preserve">. Nemo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sit </w:t>
                      </w:r>
                      <w:proofErr w:type="spellStart"/>
                      <w:r w:rsidRPr="00C944BF">
                        <w:t>aspernatur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odit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fugit,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consequuntur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magni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eos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ratione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consectetur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adipisci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non </w:t>
                      </w:r>
                      <w:proofErr w:type="spellStart"/>
                      <w:r w:rsidRPr="00C944BF">
                        <w:t>numquam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eius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tempora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incidunt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labore</w:t>
                      </w:r>
                      <w:proofErr w:type="spellEnd"/>
                      <w:r w:rsidRPr="00C944BF">
                        <w:t xml:space="preserve"> et dolore </w:t>
                      </w:r>
                      <w:proofErr w:type="spellStart"/>
                      <w:r w:rsidRPr="00C944BF">
                        <w:t>magnam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quaerat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. Ut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ad minima </w:t>
                      </w:r>
                      <w:proofErr w:type="spellStart"/>
                      <w:r w:rsidRPr="00C944BF">
                        <w:t>veniam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quis</w:t>
                      </w:r>
                      <w:proofErr w:type="spellEnd"/>
                      <w:r w:rsidRPr="00C944BF">
                        <w:t xml:space="preserve"> nostrum </w:t>
                      </w:r>
                      <w:proofErr w:type="spellStart"/>
                      <w:r w:rsidRPr="00C944BF">
                        <w:t>exercitationem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ullam</w:t>
                      </w:r>
                      <w:proofErr w:type="spellEnd"/>
                      <w:r w:rsidRPr="00C944BF">
                        <w:t xml:space="preserve"> corporis </w:t>
                      </w:r>
                      <w:proofErr w:type="spellStart"/>
                      <w:r w:rsidRPr="00C944BF">
                        <w:t>suscipit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laboriosam</w:t>
                      </w:r>
                      <w:proofErr w:type="spellEnd"/>
                      <w:r w:rsidRPr="00C944BF">
                        <w:t xml:space="preserve">, nisi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aliquid</w:t>
                      </w:r>
                      <w:proofErr w:type="spellEnd"/>
                      <w:r w:rsidRPr="00C944BF">
                        <w:t xml:space="preserve"> ex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commodi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 w:rsidRPr="00C944BF">
                        <w:t xml:space="preserve">? </w:t>
                      </w:r>
                      <w:proofErr w:type="spellStart"/>
                      <w:r w:rsidRPr="00C944BF">
                        <w:t>uis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iure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reprehenderit</w:t>
                      </w:r>
                      <w:proofErr w:type="spellEnd"/>
                      <w:r w:rsidRPr="00C944BF">
                        <w:t xml:space="preserve"> qui in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esse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quam</w:t>
                      </w:r>
                      <w:proofErr w:type="spellEnd"/>
                      <w:r w:rsidRPr="00C944BF">
                        <w:t xml:space="preserve"> nihil </w:t>
                      </w:r>
                      <w:proofErr w:type="spellStart"/>
                      <w:r w:rsidRPr="00C944BF">
                        <w:t>molestiae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vel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illum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fugiat</w:t>
                      </w:r>
                      <w:proofErr w:type="spellEnd"/>
                      <w:r w:rsidRPr="00C944BF">
                        <w:t xml:space="preserve"> quo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nulla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Ut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ad minima </w:t>
                      </w:r>
                      <w:proofErr w:type="spellStart"/>
                      <w:r w:rsidRPr="00C944BF">
                        <w:t>veniam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quis</w:t>
                      </w:r>
                      <w:proofErr w:type="spellEnd"/>
                      <w:r w:rsidRPr="00C944BF">
                        <w:t xml:space="preserve"> nostrum </w:t>
                      </w:r>
                      <w:proofErr w:type="spellStart"/>
                      <w:r w:rsidRPr="00C944BF">
                        <w:t>exercitationem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ullam</w:t>
                      </w:r>
                      <w:proofErr w:type="spellEnd"/>
                      <w:r w:rsidRPr="00C944BF">
                        <w:t xml:space="preserve"> corporis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B4D10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479C12" wp14:editId="5587C2E7">
                <wp:simplePos x="0" y="0"/>
                <wp:positionH relativeFrom="column">
                  <wp:posOffset>2768097</wp:posOffset>
                </wp:positionH>
                <wp:positionV relativeFrom="paragraph">
                  <wp:posOffset>310207</wp:posOffset>
                </wp:positionV>
                <wp:extent cx="4191754" cy="2823883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754" cy="28238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332D48" w14:textId="054249B5" w:rsidR="00F1632D" w:rsidRDefault="00FB4D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1252FC" wp14:editId="38B33009">
                                  <wp:extent cx="4002405" cy="2668270"/>
                                  <wp:effectExtent l="0" t="0" r="0" b="0"/>
                                  <wp:docPr id="57" name="Pictur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2013-CL-Activities-AE0829-024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02405" cy="2668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79C12" id="Text Box 28" o:spid="_x0000_s1042" type="#_x0000_t202" style="position:absolute;margin-left:217.95pt;margin-top:24.45pt;width:330.05pt;height:222.3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" fillcolor="white [3201]" stroked="f" strokeweight=".5pt">
                <v:textbox>
                  <w:txbxContent>
                    <w:p w14:paraId="0B332D48" w14:textId="054249B5" w:rsidR="00F1632D" w:rsidRDefault="00FB4D10">
                      <w:r>
                        <w:rPr>
                          <w:noProof/>
                        </w:rPr>
                        <w:drawing>
                          <wp:inline distT="0" distB="0" distL="0" distR="0" wp14:anchorId="5B1252FC" wp14:editId="38B33009">
                            <wp:extent cx="4002405" cy="2668270"/>
                            <wp:effectExtent l="0" t="0" r="0" b="0"/>
                            <wp:docPr id="57" name="Pictur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2013-CL-Activities-AE0829-024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02405" cy="2668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868EB">
        <w:br w:type="page"/>
      </w:r>
    </w:p>
    <w:p w14:paraId="7AAF9FA3" w14:textId="77777777" w:rsidR="00E53CEA" w:rsidRDefault="00E53CEA" w:rsidP="00874CA3"/>
    <w:p w14:paraId="201F4D98" w14:textId="2266D544" w:rsidR="00E53CEA" w:rsidRDefault="00587250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72F33D2" wp14:editId="314EE67B">
                <wp:simplePos x="0" y="0"/>
                <wp:positionH relativeFrom="column">
                  <wp:posOffset>296501</wp:posOffset>
                </wp:positionH>
                <wp:positionV relativeFrom="paragraph">
                  <wp:posOffset>4753112</wp:posOffset>
                </wp:positionV>
                <wp:extent cx="3231515" cy="3983525"/>
                <wp:effectExtent l="0" t="0" r="0" b="444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1515" cy="3983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 id="15">
                        <w:txbxContent>
                          <w:p w14:paraId="2BC2B55D" w14:textId="77777777" w:rsidR="00587250" w:rsidRPr="00C944BF" w:rsidRDefault="00587250" w:rsidP="00587250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labore</w:t>
                            </w:r>
                            <w:proofErr w:type="spellEnd"/>
                            <w:r w:rsidRPr="00C944BF">
                              <w:t xml:space="preserve"> et dolore </w:t>
                            </w:r>
                            <w:proofErr w:type="spellStart"/>
                            <w:r w:rsidRPr="00C944BF">
                              <w:t>magnam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quaerat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 </w:t>
                            </w:r>
                            <w:proofErr w:type="spellStart"/>
                            <w:r w:rsidRPr="00C944BF">
                              <w:t>suscipit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laboriosam</w:t>
                            </w:r>
                            <w:proofErr w:type="spellEnd"/>
                            <w:r w:rsidRPr="00C944BF">
                              <w:t xml:space="preserve">, nisi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aliquid</w:t>
                            </w:r>
                            <w:proofErr w:type="spellEnd"/>
                            <w:r w:rsidRPr="00C944BF">
                              <w:t xml:space="preserve"> ex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commodi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? </w:t>
                            </w:r>
                            <w:proofErr w:type="spellStart"/>
                            <w:r w:rsidRPr="00C944BF">
                              <w:t>uis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iure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reprehenderit</w:t>
                            </w:r>
                            <w:proofErr w:type="spellEnd"/>
                            <w:r w:rsidRPr="00C944BF">
                              <w:t xml:space="preserve"> qui in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esse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quam</w:t>
                            </w:r>
                            <w:proofErr w:type="spellEnd"/>
                            <w:r w:rsidRPr="00C944BF">
                              <w:t xml:space="preserve"> 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illum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fugiat</w:t>
                            </w:r>
                            <w:proofErr w:type="spellEnd"/>
                            <w:r w:rsidRPr="00C944BF">
                              <w:t xml:space="preserve"> quo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nulla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pariatur</w:t>
                            </w:r>
                            <w:proofErr w:type="spellEnd"/>
                            <w:r w:rsidRPr="00C944BF">
                              <w:t>?"</w:t>
                            </w:r>
                          </w:p>
                          <w:p w14:paraId="67B47EB6" w14:textId="77777777" w:rsidR="00587250" w:rsidRPr="00B40087" w:rsidRDefault="00587250" w:rsidP="00587250">
                            <w:pPr>
                              <w:pStyle w:val="NormalWeb"/>
                              <w:rPr>
                                <w:rFonts w:ascii="Lyon Display" w:hAnsi="Lyon Display"/>
                              </w:rPr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B40087">
                              <w:rPr>
                                <w:rFonts w:ascii="Lyon Display" w:hAnsi="Lyon Display"/>
                              </w:rPr>
                              <w:t xml:space="preserve"> </w:t>
                            </w:r>
                          </w:p>
                          <w:p w14:paraId="126DEDDD" w14:textId="77777777" w:rsidR="00587250" w:rsidRPr="00C944BF" w:rsidRDefault="00587250" w:rsidP="00587250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labore</w:t>
                            </w:r>
                            <w:proofErr w:type="spellEnd"/>
                            <w:r w:rsidRPr="00C944BF">
                              <w:t xml:space="preserve"> et dolore </w:t>
                            </w:r>
                            <w:proofErr w:type="spellStart"/>
                            <w:r w:rsidRPr="00C944BF">
                              <w:t>magnam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quaerat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 </w:t>
                            </w:r>
                            <w:proofErr w:type="spellStart"/>
                            <w:r w:rsidRPr="00C944BF">
                              <w:t>suscipit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laboriosam</w:t>
                            </w:r>
                            <w:proofErr w:type="spellEnd"/>
                            <w:r w:rsidRPr="00C944BF">
                              <w:t xml:space="preserve">, nisi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aliquid</w:t>
                            </w:r>
                            <w:proofErr w:type="spellEnd"/>
                            <w:r w:rsidRPr="00C944BF">
                              <w:t xml:space="preserve"> ex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commodi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? </w:t>
                            </w:r>
                            <w:proofErr w:type="spellStart"/>
                            <w:r w:rsidRPr="00C944BF">
                              <w:t>uis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iure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reprehenderit</w:t>
                            </w:r>
                            <w:proofErr w:type="spellEnd"/>
                            <w:r w:rsidRPr="00C944BF">
                              <w:t xml:space="preserve"> qui in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esse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quam</w:t>
                            </w:r>
                            <w:proofErr w:type="spellEnd"/>
                            <w:r w:rsidRPr="00C944BF">
                              <w:t xml:space="preserve"> 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79489FAF" w14:textId="54EEDEEB" w:rsidR="00EA6C32" w:rsidRDefault="00587250" w:rsidP="00EA6C32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labore</w:t>
                            </w:r>
                            <w:proofErr w:type="spellEnd"/>
                            <w:r w:rsidRPr="00C944BF">
                              <w:t xml:space="preserve"> et dolore </w:t>
                            </w:r>
                            <w:proofErr w:type="spellStart"/>
                            <w:r w:rsidRPr="00C944BF">
                              <w:t>magnam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quaerat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 </w:t>
                            </w:r>
                            <w:proofErr w:type="spellStart"/>
                            <w:r w:rsidRPr="00C944BF">
                              <w:t>suscipit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laboriosam</w:t>
                            </w:r>
                            <w:proofErr w:type="spellEnd"/>
                            <w:r w:rsidRPr="00C944BF">
                              <w:t xml:space="preserve">, nisi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aliquid</w:t>
                            </w:r>
                            <w:proofErr w:type="spellEnd"/>
                            <w:r w:rsidRPr="00C944BF">
                              <w:t xml:space="preserve"> ex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commodi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? </w:t>
                            </w:r>
                            <w:proofErr w:type="spellStart"/>
                            <w:r w:rsidRPr="00C944BF">
                              <w:t>uis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iure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reprehenderit</w:t>
                            </w:r>
                            <w:proofErr w:type="spellEnd"/>
                            <w:r w:rsidRPr="00C944BF">
                              <w:t xml:space="preserve"> qui in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esse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quam</w:t>
                            </w:r>
                            <w:proofErr w:type="spellEnd"/>
                            <w:r w:rsidRPr="00C944BF">
                              <w:t xml:space="preserve"> 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>
                              <w:t xml:space="preserve">. </w:t>
                            </w: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F33D2" id="Text Box 33" o:spid="_x0000_s1043" type="#_x0000_t202" style="position:absolute;margin-left:23.35pt;margin-top:374.25pt;width:254.45pt;height:313.6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" fillcolor="white [3201]" stroked="f" strokeweight=".5pt">
                <v:textbox style="mso-next-textbox:#Text Box 21">
                  <w:txbxContent>
                    <w:p w14:paraId="2BC2B55D" w14:textId="77777777" w:rsidR="00587250" w:rsidRPr="00C944BF" w:rsidRDefault="00587250" w:rsidP="00587250">
                      <w:pPr>
                        <w:pStyle w:val="NormalWeb"/>
                      </w:pP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 xml:space="preserve">. Nemo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sit </w:t>
                      </w:r>
                      <w:proofErr w:type="spellStart"/>
                      <w:r w:rsidRPr="00C944BF">
                        <w:t>aspernatur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odit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fugit,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consequuntur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magni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eos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ratione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consectetur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adipisci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non </w:t>
                      </w:r>
                      <w:proofErr w:type="spellStart"/>
                      <w:r w:rsidRPr="00C944BF">
                        <w:t>numquam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eius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tempora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incidunt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labore</w:t>
                      </w:r>
                      <w:proofErr w:type="spellEnd"/>
                      <w:r w:rsidRPr="00C944BF">
                        <w:t xml:space="preserve"> et dolore </w:t>
                      </w:r>
                      <w:proofErr w:type="spellStart"/>
                      <w:r w:rsidRPr="00C944BF">
                        <w:t>magnam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quaerat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. Ut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ad minima </w:t>
                      </w:r>
                      <w:proofErr w:type="spellStart"/>
                      <w:r w:rsidRPr="00C944BF">
                        <w:t>veniam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quis</w:t>
                      </w:r>
                      <w:proofErr w:type="spellEnd"/>
                      <w:r w:rsidRPr="00C944BF">
                        <w:t xml:space="preserve"> nostrum </w:t>
                      </w:r>
                      <w:proofErr w:type="spellStart"/>
                      <w:r w:rsidRPr="00C944BF">
                        <w:t>exercitationem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ullam</w:t>
                      </w:r>
                      <w:proofErr w:type="spellEnd"/>
                      <w:r w:rsidRPr="00C944BF">
                        <w:t xml:space="preserve"> corporis </w:t>
                      </w:r>
                      <w:proofErr w:type="spellStart"/>
                      <w:r w:rsidRPr="00C944BF">
                        <w:t>suscipit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laboriosam</w:t>
                      </w:r>
                      <w:proofErr w:type="spellEnd"/>
                      <w:r w:rsidRPr="00C944BF">
                        <w:t xml:space="preserve">, nisi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aliquid</w:t>
                      </w:r>
                      <w:proofErr w:type="spellEnd"/>
                      <w:r w:rsidRPr="00C944BF">
                        <w:t xml:space="preserve"> ex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commodi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 w:rsidRPr="00C944BF">
                        <w:t xml:space="preserve">? </w:t>
                      </w:r>
                      <w:proofErr w:type="spellStart"/>
                      <w:r w:rsidRPr="00C944BF">
                        <w:t>uis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iure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reprehenderit</w:t>
                      </w:r>
                      <w:proofErr w:type="spellEnd"/>
                      <w:r w:rsidRPr="00C944BF">
                        <w:t xml:space="preserve"> qui in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esse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quam</w:t>
                      </w:r>
                      <w:proofErr w:type="spellEnd"/>
                      <w:r w:rsidRPr="00C944BF">
                        <w:t xml:space="preserve"> nihil </w:t>
                      </w:r>
                      <w:proofErr w:type="spellStart"/>
                      <w:r w:rsidRPr="00C944BF">
                        <w:t>molestiae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vel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illum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fugiat</w:t>
                      </w:r>
                      <w:proofErr w:type="spellEnd"/>
                      <w:r w:rsidRPr="00C944BF">
                        <w:t xml:space="preserve"> quo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nulla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pariatur</w:t>
                      </w:r>
                      <w:proofErr w:type="spellEnd"/>
                      <w:r w:rsidRPr="00C944BF">
                        <w:t>?"</w:t>
                      </w:r>
                    </w:p>
                    <w:p w14:paraId="67B47EB6" w14:textId="77777777" w:rsidR="00587250" w:rsidRPr="00B40087" w:rsidRDefault="00587250" w:rsidP="00587250">
                      <w:pPr>
                        <w:pStyle w:val="NormalWeb"/>
                        <w:rPr>
                          <w:rFonts w:ascii="Lyon Display" w:hAnsi="Lyon Display"/>
                        </w:rPr>
                      </w:pP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 xml:space="preserve">. Nemo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sit </w:t>
                      </w:r>
                      <w:proofErr w:type="spellStart"/>
                      <w:r w:rsidRPr="00C944BF">
                        <w:t>aspernatur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odit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fugit,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consequuntur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magni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eos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ratione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consectetur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adipisci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non </w:t>
                      </w:r>
                      <w:proofErr w:type="spellStart"/>
                      <w:r w:rsidRPr="00C944BF">
                        <w:t>numquam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eius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tempora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incidunt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B40087">
                        <w:rPr>
                          <w:rFonts w:ascii="Lyon Display" w:hAnsi="Lyon Display"/>
                        </w:rPr>
                        <w:t xml:space="preserve"> </w:t>
                      </w:r>
                    </w:p>
                    <w:p w14:paraId="126DEDDD" w14:textId="77777777" w:rsidR="00587250" w:rsidRPr="00C944BF" w:rsidRDefault="00587250" w:rsidP="00587250">
                      <w:pPr>
                        <w:pStyle w:val="NormalWeb"/>
                      </w:pP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 xml:space="preserve">. Nemo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sit </w:t>
                      </w:r>
                      <w:proofErr w:type="spellStart"/>
                      <w:r w:rsidRPr="00C944BF">
                        <w:t>aspernatur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odit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fugit,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consequuntur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magni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eos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ratione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consectetur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adipisci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non </w:t>
                      </w:r>
                      <w:proofErr w:type="spellStart"/>
                      <w:r w:rsidRPr="00C944BF">
                        <w:t>numquam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eius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tempora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incidunt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labore</w:t>
                      </w:r>
                      <w:proofErr w:type="spellEnd"/>
                      <w:r w:rsidRPr="00C944BF">
                        <w:t xml:space="preserve"> et dolore </w:t>
                      </w:r>
                      <w:proofErr w:type="spellStart"/>
                      <w:r w:rsidRPr="00C944BF">
                        <w:t>magnam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quaerat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. Ut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ad minima </w:t>
                      </w:r>
                      <w:proofErr w:type="spellStart"/>
                      <w:r w:rsidRPr="00C944BF">
                        <w:t>veniam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quis</w:t>
                      </w:r>
                      <w:proofErr w:type="spellEnd"/>
                      <w:r w:rsidRPr="00C944BF">
                        <w:t xml:space="preserve"> nostrum </w:t>
                      </w:r>
                      <w:proofErr w:type="spellStart"/>
                      <w:r w:rsidRPr="00C944BF">
                        <w:t>exercitationem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ullam</w:t>
                      </w:r>
                      <w:proofErr w:type="spellEnd"/>
                      <w:r w:rsidRPr="00C944BF">
                        <w:t xml:space="preserve"> corporis </w:t>
                      </w:r>
                      <w:proofErr w:type="spellStart"/>
                      <w:r w:rsidRPr="00C944BF">
                        <w:t>suscipit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laboriosam</w:t>
                      </w:r>
                      <w:proofErr w:type="spellEnd"/>
                      <w:r w:rsidRPr="00C944BF">
                        <w:t xml:space="preserve">, nisi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aliquid</w:t>
                      </w:r>
                      <w:proofErr w:type="spellEnd"/>
                      <w:r w:rsidRPr="00C944BF">
                        <w:t xml:space="preserve"> ex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commodi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 w:rsidRPr="00C944BF">
                        <w:t xml:space="preserve">? </w:t>
                      </w:r>
                      <w:proofErr w:type="spellStart"/>
                      <w:r w:rsidRPr="00C944BF">
                        <w:t>uis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iure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reprehenderit</w:t>
                      </w:r>
                      <w:proofErr w:type="spellEnd"/>
                      <w:r w:rsidRPr="00C944BF">
                        <w:t xml:space="preserve"> qui in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esse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quam</w:t>
                      </w:r>
                      <w:proofErr w:type="spellEnd"/>
                      <w:r w:rsidRPr="00C944BF">
                        <w:t xml:space="preserve"> nihil </w:t>
                      </w:r>
                      <w:proofErr w:type="spellStart"/>
                      <w:r w:rsidRPr="00C944BF">
                        <w:t>molestiae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>
                        <w:t>.</w:t>
                      </w:r>
                    </w:p>
                    <w:p w14:paraId="79489FAF" w14:textId="54EEDEEB" w:rsidR="00EA6C32" w:rsidRDefault="00587250" w:rsidP="00EA6C32">
                      <w:pPr>
                        <w:pStyle w:val="NormalWeb"/>
                      </w:pP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 xml:space="preserve">. Nemo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sit </w:t>
                      </w:r>
                      <w:proofErr w:type="spellStart"/>
                      <w:r w:rsidRPr="00C944BF">
                        <w:t>aspernatur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odit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fugit,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consequuntur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magni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eos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ratione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consectetur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adipisci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non </w:t>
                      </w:r>
                      <w:proofErr w:type="spellStart"/>
                      <w:r w:rsidRPr="00C944BF">
                        <w:t>numquam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eius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tempora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incidunt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labore</w:t>
                      </w:r>
                      <w:proofErr w:type="spellEnd"/>
                      <w:r w:rsidRPr="00C944BF">
                        <w:t xml:space="preserve"> et dolore </w:t>
                      </w:r>
                      <w:proofErr w:type="spellStart"/>
                      <w:r w:rsidRPr="00C944BF">
                        <w:t>magnam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quaerat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. Ut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ad minima </w:t>
                      </w:r>
                      <w:proofErr w:type="spellStart"/>
                      <w:r w:rsidRPr="00C944BF">
                        <w:t>veniam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quis</w:t>
                      </w:r>
                      <w:proofErr w:type="spellEnd"/>
                      <w:r w:rsidRPr="00C944BF">
                        <w:t xml:space="preserve"> nostrum </w:t>
                      </w:r>
                      <w:proofErr w:type="spellStart"/>
                      <w:r w:rsidRPr="00C944BF">
                        <w:t>exercitationem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ullam</w:t>
                      </w:r>
                      <w:proofErr w:type="spellEnd"/>
                      <w:r w:rsidRPr="00C944BF">
                        <w:t xml:space="preserve"> corporis </w:t>
                      </w:r>
                      <w:proofErr w:type="spellStart"/>
                      <w:r w:rsidRPr="00C944BF">
                        <w:t>suscipit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laboriosam</w:t>
                      </w:r>
                      <w:proofErr w:type="spellEnd"/>
                      <w:r w:rsidRPr="00C944BF">
                        <w:t xml:space="preserve">, nisi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aliquid</w:t>
                      </w:r>
                      <w:proofErr w:type="spellEnd"/>
                      <w:r w:rsidRPr="00C944BF">
                        <w:t xml:space="preserve"> ex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commodi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 w:rsidRPr="00C944BF">
                        <w:t xml:space="preserve">? </w:t>
                      </w:r>
                      <w:proofErr w:type="spellStart"/>
                      <w:r w:rsidRPr="00C944BF">
                        <w:t>uis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iure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reprehenderit</w:t>
                      </w:r>
                      <w:proofErr w:type="spellEnd"/>
                      <w:r w:rsidRPr="00C944BF">
                        <w:t xml:space="preserve"> qui in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esse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quam</w:t>
                      </w:r>
                      <w:proofErr w:type="spellEnd"/>
                      <w:r w:rsidRPr="00C944BF">
                        <w:t xml:space="preserve"> nihil </w:t>
                      </w:r>
                      <w:proofErr w:type="spellStart"/>
                      <w:r w:rsidRPr="00C944BF">
                        <w:t>molestiae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>
                        <w:t xml:space="preserve">. </w:t>
                      </w: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2D93521" wp14:editId="268AB6EB">
                <wp:simplePos x="0" y="0"/>
                <wp:positionH relativeFrom="column">
                  <wp:posOffset>3619123</wp:posOffset>
                </wp:positionH>
                <wp:positionV relativeFrom="paragraph">
                  <wp:posOffset>679055</wp:posOffset>
                </wp:positionV>
                <wp:extent cx="3575685" cy="8057584"/>
                <wp:effectExtent l="0" t="0" r="5715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5685" cy="80575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linkedTxbx id="15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93521" id="Text Box 21" o:spid="_x0000_s1044" type="#_x0000_t202" style="position:absolute;margin-left:284.95pt;margin-top:53.45pt;width:281.55pt;height:634.4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" fillcolor="white [3201]" stroked="f" strokeweight=".5pt">
                <v:textbox>
                  <w:txbxContent/>
                </v:textbox>
              </v:shape>
            </w:pict>
          </mc:Fallback>
        </mc:AlternateContent>
      </w:r>
      <w:r w:rsidR="00FB4D10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B4ED65F" wp14:editId="64AD6E09">
                <wp:simplePos x="0" y="0"/>
                <wp:positionH relativeFrom="column">
                  <wp:posOffset>269341</wp:posOffset>
                </wp:positionH>
                <wp:positionV relativeFrom="paragraph">
                  <wp:posOffset>742428</wp:posOffset>
                </wp:positionV>
                <wp:extent cx="3250194" cy="4046384"/>
                <wp:effectExtent l="0" t="0" r="1270" b="508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0194" cy="40463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8E7F07" w14:textId="1FFE8EFD" w:rsidR="00EA6C32" w:rsidRDefault="00FB4D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C055DB" wp14:editId="0D1C9D00">
                                  <wp:extent cx="2869949" cy="3827684"/>
                                  <wp:effectExtent l="0" t="0" r="635" b="0"/>
                                  <wp:docPr id="51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2017-CL-General-Students-MP-0502-015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7255" cy="38774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ED65F" id="Text Box 8" o:spid="_x0000_s1045" type="#_x0000_t202" style="position:absolute;margin-left:21.2pt;margin-top:58.45pt;width:255.9pt;height:318.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" fillcolor="white [3201]" stroked="f" strokeweight=".5pt">
                <v:textbox>
                  <w:txbxContent>
                    <w:p w14:paraId="1C8E7F07" w14:textId="1FFE8EFD" w:rsidR="00EA6C32" w:rsidRDefault="00FB4D10">
                      <w:r>
                        <w:rPr>
                          <w:noProof/>
                        </w:rPr>
                        <w:drawing>
                          <wp:inline distT="0" distB="0" distL="0" distR="0" wp14:anchorId="03C055DB" wp14:editId="0D1C9D00">
                            <wp:extent cx="2869949" cy="3827684"/>
                            <wp:effectExtent l="0" t="0" r="635" b="0"/>
                            <wp:docPr id="51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2017-CL-General-Students-MP-0502-015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7255" cy="38774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A6C32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01DC38B" wp14:editId="7A5D6950">
                <wp:simplePos x="0" y="0"/>
                <wp:positionH relativeFrom="column">
                  <wp:posOffset>350822</wp:posOffset>
                </wp:positionH>
                <wp:positionV relativeFrom="paragraph">
                  <wp:posOffset>534198</wp:posOffset>
                </wp:positionV>
                <wp:extent cx="2933323" cy="45719"/>
                <wp:effectExtent l="0" t="0" r="635" b="571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323" cy="45719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DF61F0" id="Rectangle 2" o:spid="_x0000_s1026" style="position:absolute;margin-left:27.6pt;margin-top:42.05pt;width:230.95pt;height:3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" fillcolor="black" stroked="f" strokeweight="1pt"/>
            </w:pict>
          </mc:Fallback>
        </mc:AlternateContent>
      </w:r>
      <w:r w:rsidR="00E53CEA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9A045DC" wp14:editId="49845130">
                <wp:simplePos x="0" y="0"/>
                <wp:positionH relativeFrom="column">
                  <wp:posOffset>251234</wp:posOffset>
                </wp:positionH>
                <wp:positionV relativeFrom="paragraph">
                  <wp:posOffset>90579</wp:posOffset>
                </wp:positionV>
                <wp:extent cx="3195873" cy="624689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5873" cy="6246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2F9778" w14:textId="4A9DA21F" w:rsidR="00E53CEA" w:rsidRPr="00E53CEA" w:rsidRDefault="00E53CEA">
                            <w:pPr>
                              <w:rPr>
                                <w:b/>
                                <w:color w:val="C8102E"/>
                                <w:sz w:val="4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53CEA">
                              <w:rPr>
                                <w:b/>
                                <w:color w:val="C8102E"/>
                                <w:sz w:val="48"/>
                                <w:szCs w:val="4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Third Story Headline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A045DC" id="Text Box 1" o:spid="_x0000_s1046" type="#_x0000_t202" style="position:absolute;margin-left:19.8pt;margin-top:7.15pt;width:251.65pt;height:49.2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" filled="f" stroked="f" strokeweight=".5pt">
                <v:textbox>
                  <w:txbxContent>
                    <w:p w14:paraId="302F9778" w14:textId="4A9DA21F" w:rsidR="00E53CEA" w:rsidRPr="00E53CEA" w:rsidRDefault="00E53CEA">
                      <w:pPr>
                        <w:rPr>
                          <w:b/>
                          <w:color w:val="C8102E"/>
                          <w:sz w:val="4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53CEA">
                        <w:rPr>
                          <w:b/>
                          <w:color w:val="C8102E"/>
                          <w:sz w:val="48"/>
                          <w:szCs w:val="4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Third Story Headline</w:t>
                      </w:r>
                    </w:p>
                  </w:txbxContent>
                </v:textbox>
              </v:shape>
            </w:pict>
          </mc:Fallback>
        </mc:AlternateContent>
      </w:r>
      <w:r w:rsidR="00E53CEA">
        <w:br w:type="page"/>
      </w:r>
    </w:p>
    <w:p w14:paraId="600969C2" w14:textId="77777777" w:rsidR="00E7340F" w:rsidRDefault="00E7340F" w:rsidP="00874CA3"/>
    <w:p w14:paraId="62DCA6C0" w14:textId="2433CB6C" w:rsidR="00E7340F" w:rsidRDefault="00631B6B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B62B5DF" wp14:editId="6640D144">
                <wp:simplePos x="0" y="0"/>
                <wp:positionH relativeFrom="column">
                  <wp:posOffset>3491865</wp:posOffset>
                </wp:positionH>
                <wp:positionV relativeFrom="paragraph">
                  <wp:posOffset>796127</wp:posOffset>
                </wp:positionV>
                <wp:extent cx="3494229" cy="5305331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4229" cy="53053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linkedTxbx id="18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2B5DF" id="Text Box 43" o:spid="_x0000_s1047" type="#_x0000_t202" style="position:absolute;margin-left:274.95pt;margin-top:62.7pt;width:275.15pt;height:417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" filled="f" stroked="f" strokeweight=".5pt">
                <v:textbox>
                  <w:txbxContent/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53FB434" wp14:editId="74468C1C">
                <wp:simplePos x="0" y="0"/>
                <wp:positionH relativeFrom="column">
                  <wp:posOffset>387036</wp:posOffset>
                </wp:positionH>
                <wp:positionV relativeFrom="paragraph">
                  <wp:posOffset>796749</wp:posOffset>
                </wp:positionV>
                <wp:extent cx="2996565" cy="7967049"/>
                <wp:effectExtent l="0" t="0" r="635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6565" cy="79670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 id="18">
                        <w:txbxContent>
                          <w:p w14:paraId="6AA4CE4C" w14:textId="77777777" w:rsidR="00631B6B" w:rsidRPr="00C944BF" w:rsidRDefault="00631B6B" w:rsidP="00631B6B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labore</w:t>
                            </w:r>
                            <w:proofErr w:type="spellEnd"/>
                            <w:r w:rsidRPr="00C944BF">
                              <w:t xml:space="preserve"> et dolore </w:t>
                            </w:r>
                            <w:proofErr w:type="spellStart"/>
                            <w:r w:rsidRPr="00C944BF">
                              <w:t>magnam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quaerat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 </w:t>
                            </w:r>
                            <w:proofErr w:type="spellStart"/>
                            <w:r w:rsidRPr="00C944BF">
                              <w:t>suscipit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laboriosam</w:t>
                            </w:r>
                            <w:proofErr w:type="spellEnd"/>
                            <w:r w:rsidRPr="00C944BF">
                              <w:t xml:space="preserve">, nisi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aliquid</w:t>
                            </w:r>
                            <w:proofErr w:type="spellEnd"/>
                            <w:r w:rsidRPr="00C944BF">
                              <w:t xml:space="preserve"> ex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commodi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? </w:t>
                            </w:r>
                            <w:proofErr w:type="spellStart"/>
                            <w:r w:rsidRPr="00C944BF">
                              <w:t>uis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iure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reprehenderit</w:t>
                            </w:r>
                            <w:proofErr w:type="spellEnd"/>
                            <w:r w:rsidRPr="00C944BF">
                              <w:t xml:space="preserve"> qui in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esse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quam</w:t>
                            </w:r>
                            <w:proofErr w:type="spellEnd"/>
                            <w:r w:rsidRPr="00C944BF">
                              <w:t xml:space="preserve"> 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4235B90F" w14:textId="77777777" w:rsidR="00631B6B" w:rsidRPr="00C944BF" w:rsidRDefault="00631B6B" w:rsidP="00631B6B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labore</w:t>
                            </w:r>
                            <w:proofErr w:type="spellEnd"/>
                            <w:r w:rsidRPr="00C944BF">
                              <w:t xml:space="preserve"> et dolore </w:t>
                            </w:r>
                            <w:proofErr w:type="spellStart"/>
                            <w:r w:rsidRPr="00C944BF">
                              <w:t>magnam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quaerat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 </w:t>
                            </w:r>
                            <w:proofErr w:type="spellStart"/>
                            <w:r w:rsidRPr="00C944BF">
                              <w:t>suscipit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laboriosam</w:t>
                            </w:r>
                            <w:proofErr w:type="spellEnd"/>
                            <w:r w:rsidRPr="00C944BF">
                              <w:t xml:space="preserve">, nisi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aliquid</w:t>
                            </w:r>
                            <w:proofErr w:type="spellEnd"/>
                            <w:r w:rsidRPr="00C944BF">
                              <w:t xml:space="preserve"> ex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commodi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? </w:t>
                            </w:r>
                            <w:proofErr w:type="spellStart"/>
                            <w:r w:rsidRPr="00C944BF">
                              <w:t>uis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iure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reprehenderit</w:t>
                            </w:r>
                            <w:proofErr w:type="spellEnd"/>
                            <w:r w:rsidRPr="00C944BF">
                              <w:t xml:space="preserve"> qui in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esse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quam</w:t>
                            </w:r>
                            <w:proofErr w:type="spellEnd"/>
                            <w:r w:rsidRPr="00C944BF">
                              <w:t xml:space="preserve"> 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>
                              <w:t xml:space="preserve">. </w:t>
                            </w: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>.</w:t>
                            </w:r>
                            <w:r>
                              <w:t xml:space="preserve"> </w:t>
                            </w: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non </w:t>
                            </w:r>
                            <w:proofErr w:type="spellStart"/>
                            <w:r w:rsidRPr="00C944BF">
                              <w:t>numquam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eius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tempora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incidunt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labore</w:t>
                            </w:r>
                            <w:proofErr w:type="spellEnd"/>
                            <w:r w:rsidRPr="00C944BF">
                              <w:t xml:space="preserve"> et dolore </w:t>
                            </w:r>
                            <w:proofErr w:type="spellStart"/>
                            <w:r w:rsidRPr="00C944BF">
                              <w:t>magnam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quaerat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. Ut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ad minima </w:t>
                            </w:r>
                            <w:proofErr w:type="spellStart"/>
                            <w:r w:rsidRPr="00C944BF">
                              <w:t>veniam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quis</w:t>
                            </w:r>
                            <w:proofErr w:type="spellEnd"/>
                            <w:r w:rsidRPr="00C944BF">
                              <w:t xml:space="preserve"> nostrum </w:t>
                            </w:r>
                            <w:proofErr w:type="spellStart"/>
                            <w:r w:rsidRPr="00C944BF">
                              <w:t>exercitationem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ullam</w:t>
                            </w:r>
                            <w:proofErr w:type="spellEnd"/>
                            <w:r w:rsidRPr="00C944BF">
                              <w:t xml:space="preserve"> corporis </w:t>
                            </w:r>
                            <w:proofErr w:type="spellStart"/>
                            <w:r w:rsidRPr="00C944BF">
                              <w:t>suscipit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laboriosam</w:t>
                            </w:r>
                            <w:proofErr w:type="spellEnd"/>
                            <w:r w:rsidRPr="00C944BF">
                              <w:t xml:space="preserve">, nisi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aliquid</w:t>
                            </w:r>
                            <w:proofErr w:type="spellEnd"/>
                            <w:r w:rsidRPr="00C944BF">
                              <w:t xml:space="preserve"> ex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commodi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 w:rsidRPr="00C944BF">
                              <w:t xml:space="preserve">? </w:t>
                            </w:r>
                            <w:proofErr w:type="spellStart"/>
                            <w:r w:rsidRPr="00C944BF">
                              <w:t>uis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iure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reprehenderit</w:t>
                            </w:r>
                            <w:proofErr w:type="spellEnd"/>
                            <w:r w:rsidRPr="00C944BF">
                              <w:t xml:space="preserve"> qui in </w:t>
                            </w:r>
                            <w:proofErr w:type="spellStart"/>
                            <w:r w:rsidRPr="00C944BF">
                              <w:t>ea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esse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quam</w:t>
                            </w:r>
                            <w:proofErr w:type="spellEnd"/>
                            <w:r w:rsidRPr="00C944BF">
                              <w:t xml:space="preserve"> 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0D9F6430" w14:textId="054F0029" w:rsidR="00E7340F" w:rsidRDefault="00631B6B" w:rsidP="00631B6B">
                            <w:pPr>
                              <w:pStyle w:val="NormalWeb"/>
                            </w:pPr>
                            <w:r w:rsidRPr="00C944BF">
                              <w:t>"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perspiciatis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unde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omnis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iste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natus</w:t>
                            </w:r>
                            <w:proofErr w:type="spellEnd"/>
                            <w:r w:rsidRPr="00C944BF">
                              <w:t xml:space="preserve"> error sit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accusantium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doloremque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laudantium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totam</w:t>
                            </w:r>
                            <w:proofErr w:type="spellEnd"/>
                            <w:r w:rsidRPr="00C944BF">
                              <w:t xml:space="preserve"> rem </w:t>
                            </w:r>
                            <w:proofErr w:type="spellStart"/>
                            <w:r w:rsidRPr="00C944BF">
                              <w:t>aperiam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eaque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quae</w:t>
                            </w:r>
                            <w:proofErr w:type="spellEnd"/>
                            <w:r w:rsidRPr="00C944BF">
                              <w:t xml:space="preserve"> ab </w:t>
                            </w:r>
                            <w:proofErr w:type="spellStart"/>
                            <w:r w:rsidRPr="00C944BF">
                              <w:t>illo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inventore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veritatis</w:t>
                            </w:r>
                            <w:proofErr w:type="spellEnd"/>
                            <w:r w:rsidRPr="00C944BF">
                              <w:t xml:space="preserve"> et quasi </w:t>
                            </w:r>
                            <w:proofErr w:type="spellStart"/>
                            <w:r w:rsidRPr="00C944BF">
                              <w:t>architecto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beatae</w:t>
                            </w:r>
                            <w:proofErr w:type="spellEnd"/>
                            <w:r w:rsidRPr="00C944BF">
                              <w:t xml:space="preserve"> vitae dicta </w:t>
                            </w:r>
                            <w:proofErr w:type="spellStart"/>
                            <w:r w:rsidRPr="00C944BF">
                              <w:t>sunt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explicabo</w:t>
                            </w:r>
                            <w:proofErr w:type="spellEnd"/>
                            <w:r w:rsidRPr="00C944BF">
                              <w:t xml:space="preserve">. Nemo </w:t>
                            </w:r>
                            <w:proofErr w:type="spellStart"/>
                            <w:r w:rsidRPr="00C944BF">
                              <w:t>enim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ipsam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voluptas</w:t>
                            </w:r>
                            <w:proofErr w:type="spellEnd"/>
                            <w:r w:rsidRPr="00C944BF">
                              <w:t xml:space="preserve"> sit </w:t>
                            </w:r>
                            <w:proofErr w:type="spellStart"/>
                            <w:r w:rsidRPr="00C944BF">
                              <w:t>aspernatur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odit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aut</w:t>
                            </w:r>
                            <w:proofErr w:type="spellEnd"/>
                            <w:r w:rsidRPr="00C944BF">
                              <w:t xml:space="preserve"> fugit, </w:t>
                            </w:r>
                            <w:proofErr w:type="spellStart"/>
                            <w:r w:rsidRPr="00C944BF">
                              <w:t>sed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consequuntur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magni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dolores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eos</w:t>
                            </w:r>
                            <w:proofErr w:type="spellEnd"/>
                            <w:r w:rsidRPr="00C944BF">
                              <w:t xml:space="preserve"> qui </w:t>
                            </w:r>
                            <w:proofErr w:type="spellStart"/>
                            <w:r w:rsidRPr="00C944BF">
                              <w:t>ratione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voluptatem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sequi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nesciunt</w:t>
                            </w:r>
                            <w:proofErr w:type="spellEnd"/>
                            <w:r w:rsidRPr="00C944BF"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consectetur</w:t>
                            </w:r>
                            <w:proofErr w:type="spellEnd"/>
                            <w:r w:rsidRPr="00C944BF">
                              <w:t xml:space="preserve">, </w:t>
                            </w:r>
                            <w:proofErr w:type="spellStart"/>
                            <w:r w:rsidRPr="00C944BF">
                              <w:t>adipisci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velit</w:t>
                            </w:r>
                            <w:proofErr w:type="spellEnd"/>
                            <w:r>
                              <w:t xml:space="preserve"> </w:t>
                            </w:r>
                            <w:r w:rsidRPr="00C944BF">
                              <w:t xml:space="preserve">nihil </w:t>
                            </w:r>
                            <w:proofErr w:type="spellStart"/>
                            <w:r w:rsidRPr="00C944BF">
                              <w:t>molestiae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consequatur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 w:rsidRPr="00C944BF">
                              <w:t>Neque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porro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quisquam</w:t>
                            </w:r>
                            <w:proofErr w:type="spellEnd"/>
                            <w:r w:rsidRPr="00C944BF">
                              <w:t xml:space="preserve"> </w:t>
                            </w:r>
                            <w:proofErr w:type="spellStart"/>
                            <w:r w:rsidRPr="00C944BF">
                              <w:t>est</w:t>
                            </w:r>
                            <w:proofErr w:type="spellEnd"/>
                            <w:r w:rsidRPr="00C944BF">
                              <w:t xml:space="preserve">, qui </w:t>
                            </w:r>
                            <w:proofErr w:type="spellStart"/>
                            <w:r w:rsidRPr="00C944BF">
                              <w:t>dolorem</w:t>
                            </w:r>
                            <w:proofErr w:type="spellEnd"/>
                            <w:r w:rsidRPr="00C944BF">
                              <w:t xml:space="preserve"> ipsum </w:t>
                            </w:r>
                            <w:proofErr w:type="spellStart"/>
                            <w:r w:rsidRPr="00C944BF">
                              <w:t>quia</w:t>
                            </w:r>
                            <w:proofErr w:type="spellEnd"/>
                            <w:r w:rsidRPr="00C944BF">
                              <w:t xml:space="preserve"> dolor sit </w:t>
                            </w:r>
                            <w:proofErr w:type="spellStart"/>
                            <w:r w:rsidRPr="00C944BF">
                              <w:t>amet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FB434" id="Text Box 42" o:spid="_x0000_s1048" type="#_x0000_t202" style="position:absolute;margin-left:30.5pt;margin-top:62.75pt;width:235.95pt;height:627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" fillcolor="white [3201]" stroked="f" strokeweight=".5pt">
                <v:textbox style="mso-next-textbox:#Text Box 43">
                  <w:txbxContent>
                    <w:p w14:paraId="6AA4CE4C" w14:textId="77777777" w:rsidR="00631B6B" w:rsidRPr="00C944BF" w:rsidRDefault="00631B6B" w:rsidP="00631B6B">
                      <w:pPr>
                        <w:pStyle w:val="NormalWeb"/>
                      </w:pP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 xml:space="preserve">. Nemo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sit </w:t>
                      </w:r>
                      <w:proofErr w:type="spellStart"/>
                      <w:r w:rsidRPr="00C944BF">
                        <w:t>aspernatur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odit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fugit,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consequuntur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magni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eos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ratione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consectetur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adipisci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non </w:t>
                      </w:r>
                      <w:proofErr w:type="spellStart"/>
                      <w:r w:rsidRPr="00C944BF">
                        <w:t>numquam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eius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tempora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incidunt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labore</w:t>
                      </w:r>
                      <w:proofErr w:type="spellEnd"/>
                      <w:r w:rsidRPr="00C944BF">
                        <w:t xml:space="preserve"> et dolore </w:t>
                      </w:r>
                      <w:proofErr w:type="spellStart"/>
                      <w:r w:rsidRPr="00C944BF">
                        <w:t>magnam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quaerat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. Ut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ad minima </w:t>
                      </w:r>
                      <w:proofErr w:type="spellStart"/>
                      <w:r w:rsidRPr="00C944BF">
                        <w:t>veniam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quis</w:t>
                      </w:r>
                      <w:proofErr w:type="spellEnd"/>
                      <w:r w:rsidRPr="00C944BF">
                        <w:t xml:space="preserve"> nostrum </w:t>
                      </w:r>
                      <w:proofErr w:type="spellStart"/>
                      <w:r w:rsidRPr="00C944BF">
                        <w:t>exercitationem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ullam</w:t>
                      </w:r>
                      <w:proofErr w:type="spellEnd"/>
                      <w:r w:rsidRPr="00C944BF">
                        <w:t xml:space="preserve"> corporis </w:t>
                      </w:r>
                      <w:proofErr w:type="spellStart"/>
                      <w:r w:rsidRPr="00C944BF">
                        <w:t>suscipit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laboriosam</w:t>
                      </w:r>
                      <w:proofErr w:type="spellEnd"/>
                      <w:r w:rsidRPr="00C944BF">
                        <w:t xml:space="preserve">, nisi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aliquid</w:t>
                      </w:r>
                      <w:proofErr w:type="spellEnd"/>
                      <w:r w:rsidRPr="00C944BF">
                        <w:t xml:space="preserve"> ex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commodi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 w:rsidRPr="00C944BF">
                        <w:t xml:space="preserve">? </w:t>
                      </w:r>
                      <w:proofErr w:type="spellStart"/>
                      <w:r w:rsidRPr="00C944BF">
                        <w:t>uis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iure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reprehenderit</w:t>
                      </w:r>
                      <w:proofErr w:type="spellEnd"/>
                      <w:r w:rsidRPr="00C944BF">
                        <w:t xml:space="preserve"> qui in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esse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quam</w:t>
                      </w:r>
                      <w:proofErr w:type="spellEnd"/>
                      <w:r w:rsidRPr="00C944BF">
                        <w:t xml:space="preserve"> nihil </w:t>
                      </w:r>
                      <w:proofErr w:type="spellStart"/>
                      <w:r w:rsidRPr="00C944BF">
                        <w:t>molestiae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>
                        <w:t>.</w:t>
                      </w:r>
                    </w:p>
                    <w:p w14:paraId="4235B90F" w14:textId="77777777" w:rsidR="00631B6B" w:rsidRPr="00C944BF" w:rsidRDefault="00631B6B" w:rsidP="00631B6B">
                      <w:pPr>
                        <w:pStyle w:val="NormalWeb"/>
                      </w:pP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 xml:space="preserve">. Nemo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sit </w:t>
                      </w:r>
                      <w:proofErr w:type="spellStart"/>
                      <w:r w:rsidRPr="00C944BF">
                        <w:t>aspernatur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odit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fugit,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consequuntur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magni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eos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ratione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consectetur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adipisci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non </w:t>
                      </w:r>
                      <w:proofErr w:type="spellStart"/>
                      <w:r w:rsidRPr="00C944BF">
                        <w:t>numquam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eius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tempora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incidunt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labore</w:t>
                      </w:r>
                      <w:proofErr w:type="spellEnd"/>
                      <w:r w:rsidRPr="00C944BF">
                        <w:t xml:space="preserve"> et dolore </w:t>
                      </w:r>
                      <w:proofErr w:type="spellStart"/>
                      <w:r w:rsidRPr="00C944BF">
                        <w:t>magnam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quaerat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. Ut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ad minima </w:t>
                      </w:r>
                      <w:proofErr w:type="spellStart"/>
                      <w:r w:rsidRPr="00C944BF">
                        <w:t>veniam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quis</w:t>
                      </w:r>
                      <w:proofErr w:type="spellEnd"/>
                      <w:r w:rsidRPr="00C944BF">
                        <w:t xml:space="preserve"> nostrum </w:t>
                      </w:r>
                      <w:proofErr w:type="spellStart"/>
                      <w:r w:rsidRPr="00C944BF">
                        <w:t>exercitationem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ullam</w:t>
                      </w:r>
                      <w:proofErr w:type="spellEnd"/>
                      <w:r w:rsidRPr="00C944BF">
                        <w:t xml:space="preserve"> corporis </w:t>
                      </w:r>
                      <w:proofErr w:type="spellStart"/>
                      <w:r w:rsidRPr="00C944BF">
                        <w:t>suscipit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laboriosam</w:t>
                      </w:r>
                      <w:proofErr w:type="spellEnd"/>
                      <w:r w:rsidRPr="00C944BF">
                        <w:t xml:space="preserve">, nisi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aliquid</w:t>
                      </w:r>
                      <w:proofErr w:type="spellEnd"/>
                      <w:r w:rsidRPr="00C944BF">
                        <w:t xml:space="preserve"> ex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commodi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 w:rsidRPr="00C944BF">
                        <w:t xml:space="preserve">? </w:t>
                      </w:r>
                      <w:proofErr w:type="spellStart"/>
                      <w:r w:rsidRPr="00C944BF">
                        <w:t>uis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iure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reprehenderit</w:t>
                      </w:r>
                      <w:proofErr w:type="spellEnd"/>
                      <w:r w:rsidRPr="00C944BF">
                        <w:t xml:space="preserve"> qui in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esse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quam</w:t>
                      </w:r>
                      <w:proofErr w:type="spellEnd"/>
                      <w:r w:rsidRPr="00C944BF">
                        <w:t xml:space="preserve"> nihil </w:t>
                      </w:r>
                      <w:proofErr w:type="spellStart"/>
                      <w:r w:rsidRPr="00C944BF">
                        <w:t>molestiae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>
                        <w:t xml:space="preserve">. </w:t>
                      </w: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>.</w:t>
                      </w:r>
                      <w:r>
                        <w:t xml:space="preserve"> </w:t>
                      </w: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 xml:space="preserve">. Nemo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sit </w:t>
                      </w:r>
                      <w:proofErr w:type="spellStart"/>
                      <w:r w:rsidRPr="00C944BF">
                        <w:t>aspernatur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odit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fugit,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consequuntur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magni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eos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ratione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consectetur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adipisci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non </w:t>
                      </w:r>
                      <w:proofErr w:type="spellStart"/>
                      <w:r w:rsidRPr="00C944BF">
                        <w:t>numquam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eius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tempora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incidunt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labore</w:t>
                      </w:r>
                      <w:proofErr w:type="spellEnd"/>
                      <w:r w:rsidRPr="00C944BF">
                        <w:t xml:space="preserve"> et dolore </w:t>
                      </w:r>
                      <w:proofErr w:type="spellStart"/>
                      <w:r w:rsidRPr="00C944BF">
                        <w:t>magnam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quaerat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. Ut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ad minima </w:t>
                      </w:r>
                      <w:proofErr w:type="spellStart"/>
                      <w:r w:rsidRPr="00C944BF">
                        <w:t>veniam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quis</w:t>
                      </w:r>
                      <w:proofErr w:type="spellEnd"/>
                      <w:r w:rsidRPr="00C944BF">
                        <w:t xml:space="preserve"> nostrum </w:t>
                      </w:r>
                      <w:proofErr w:type="spellStart"/>
                      <w:r w:rsidRPr="00C944BF">
                        <w:t>exercitationem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ullam</w:t>
                      </w:r>
                      <w:proofErr w:type="spellEnd"/>
                      <w:r w:rsidRPr="00C944BF">
                        <w:t xml:space="preserve"> corporis </w:t>
                      </w:r>
                      <w:proofErr w:type="spellStart"/>
                      <w:r w:rsidRPr="00C944BF">
                        <w:t>suscipit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laboriosam</w:t>
                      </w:r>
                      <w:proofErr w:type="spellEnd"/>
                      <w:r w:rsidRPr="00C944BF">
                        <w:t xml:space="preserve">, nisi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aliquid</w:t>
                      </w:r>
                      <w:proofErr w:type="spellEnd"/>
                      <w:r w:rsidRPr="00C944BF">
                        <w:t xml:space="preserve"> ex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commodi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 w:rsidRPr="00C944BF">
                        <w:t xml:space="preserve">? </w:t>
                      </w:r>
                      <w:proofErr w:type="spellStart"/>
                      <w:r w:rsidRPr="00C944BF">
                        <w:t>uis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iure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reprehenderit</w:t>
                      </w:r>
                      <w:proofErr w:type="spellEnd"/>
                      <w:r w:rsidRPr="00C944BF">
                        <w:t xml:space="preserve"> qui in </w:t>
                      </w:r>
                      <w:proofErr w:type="spellStart"/>
                      <w:r w:rsidRPr="00C944BF">
                        <w:t>ea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esse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quam</w:t>
                      </w:r>
                      <w:proofErr w:type="spellEnd"/>
                      <w:r w:rsidRPr="00C944BF">
                        <w:t xml:space="preserve"> nihil </w:t>
                      </w:r>
                      <w:proofErr w:type="spellStart"/>
                      <w:r w:rsidRPr="00C944BF">
                        <w:t>molestiae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>
                        <w:t>.</w:t>
                      </w:r>
                    </w:p>
                    <w:p w14:paraId="0D9F6430" w14:textId="054F0029" w:rsidR="00E7340F" w:rsidRDefault="00631B6B" w:rsidP="00631B6B">
                      <w:pPr>
                        <w:pStyle w:val="NormalWeb"/>
                      </w:pPr>
                      <w:r w:rsidRPr="00C944BF">
                        <w:t>"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perspiciatis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unde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omnis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iste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natus</w:t>
                      </w:r>
                      <w:proofErr w:type="spellEnd"/>
                      <w:r w:rsidRPr="00C944BF">
                        <w:t xml:space="preserve"> error sit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accusantium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doloremque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laudantium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totam</w:t>
                      </w:r>
                      <w:proofErr w:type="spellEnd"/>
                      <w:r w:rsidRPr="00C944BF">
                        <w:t xml:space="preserve"> rem </w:t>
                      </w:r>
                      <w:proofErr w:type="spellStart"/>
                      <w:r w:rsidRPr="00C944BF">
                        <w:t>aperiam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eaque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quae</w:t>
                      </w:r>
                      <w:proofErr w:type="spellEnd"/>
                      <w:r w:rsidRPr="00C944BF">
                        <w:t xml:space="preserve"> ab </w:t>
                      </w:r>
                      <w:proofErr w:type="spellStart"/>
                      <w:r w:rsidRPr="00C944BF">
                        <w:t>illo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inventore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veritatis</w:t>
                      </w:r>
                      <w:proofErr w:type="spellEnd"/>
                      <w:r w:rsidRPr="00C944BF">
                        <w:t xml:space="preserve"> et quasi </w:t>
                      </w:r>
                      <w:proofErr w:type="spellStart"/>
                      <w:r w:rsidRPr="00C944BF">
                        <w:t>architecto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beatae</w:t>
                      </w:r>
                      <w:proofErr w:type="spellEnd"/>
                      <w:r w:rsidRPr="00C944BF">
                        <w:t xml:space="preserve"> vitae dicta </w:t>
                      </w:r>
                      <w:proofErr w:type="spellStart"/>
                      <w:r w:rsidRPr="00C944BF">
                        <w:t>sunt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explicabo</w:t>
                      </w:r>
                      <w:proofErr w:type="spellEnd"/>
                      <w:r w:rsidRPr="00C944BF">
                        <w:t xml:space="preserve">. Nemo </w:t>
                      </w:r>
                      <w:proofErr w:type="spellStart"/>
                      <w:r w:rsidRPr="00C944BF">
                        <w:t>enim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ipsam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voluptas</w:t>
                      </w:r>
                      <w:proofErr w:type="spellEnd"/>
                      <w:r w:rsidRPr="00C944BF">
                        <w:t xml:space="preserve"> sit </w:t>
                      </w:r>
                      <w:proofErr w:type="spellStart"/>
                      <w:r w:rsidRPr="00C944BF">
                        <w:t>aspernatur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odit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aut</w:t>
                      </w:r>
                      <w:proofErr w:type="spellEnd"/>
                      <w:r w:rsidRPr="00C944BF">
                        <w:t xml:space="preserve"> fugit, </w:t>
                      </w:r>
                      <w:proofErr w:type="spellStart"/>
                      <w:r w:rsidRPr="00C944BF">
                        <w:t>sed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consequuntur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magni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dolores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eos</w:t>
                      </w:r>
                      <w:proofErr w:type="spellEnd"/>
                      <w:r w:rsidRPr="00C944BF">
                        <w:t xml:space="preserve"> qui </w:t>
                      </w:r>
                      <w:proofErr w:type="spellStart"/>
                      <w:r w:rsidRPr="00C944BF">
                        <w:t>ratione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voluptatem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sequi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nesciunt</w:t>
                      </w:r>
                      <w:proofErr w:type="spellEnd"/>
                      <w:r w:rsidRPr="00C944BF"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consectetur</w:t>
                      </w:r>
                      <w:proofErr w:type="spellEnd"/>
                      <w:r w:rsidRPr="00C944BF">
                        <w:t xml:space="preserve">, </w:t>
                      </w:r>
                      <w:proofErr w:type="spellStart"/>
                      <w:r w:rsidRPr="00C944BF">
                        <w:t>adipisci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velit</w:t>
                      </w:r>
                      <w:proofErr w:type="spellEnd"/>
                      <w:r>
                        <w:t xml:space="preserve"> </w:t>
                      </w:r>
                      <w:r w:rsidRPr="00C944BF">
                        <w:t xml:space="preserve">nihil </w:t>
                      </w:r>
                      <w:proofErr w:type="spellStart"/>
                      <w:r w:rsidRPr="00C944BF">
                        <w:t>molestiae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consequatur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 w:rsidRPr="00C944BF">
                        <w:t>Neque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porro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quisquam</w:t>
                      </w:r>
                      <w:proofErr w:type="spellEnd"/>
                      <w:r w:rsidRPr="00C944BF">
                        <w:t xml:space="preserve"> </w:t>
                      </w:r>
                      <w:proofErr w:type="spellStart"/>
                      <w:r w:rsidRPr="00C944BF">
                        <w:t>est</w:t>
                      </w:r>
                      <w:proofErr w:type="spellEnd"/>
                      <w:r w:rsidRPr="00C944BF">
                        <w:t xml:space="preserve">, qui </w:t>
                      </w:r>
                      <w:proofErr w:type="spellStart"/>
                      <w:r w:rsidRPr="00C944BF">
                        <w:t>dolorem</w:t>
                      </w:r>
                      <w:proofErr w:type="spellEnd"/>
                      <w:r w:rsidRPr="00C944BF">
                        <w:t xml:space="preserve"> ipsum </w:t>
                      </w:r>
                      <w:proofErr w:type="spellStart"/>
                      <w:r w:rsidRPr="00C944BF">
                        <w:t>quia</w:t>
                      </w:r>
                      <w:proofErr w:type="spellEnd"/>
                      <w:r w:rsidRPr="00C944BF">
                        <w:t xml:space="preserve"> dolor sit </w:t>
                      </w:r>
                      <w:proofErr w:type="spellStart"/>
                      <w:r w:rsidRPr="00C944BF">
                        <w:t>amet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7340F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9EEF6E7" wp14:editId="1FD6052F">
                <wp:simplePos x="0" y="0"/>
                <wp:positionH relativeFrom="column">
                  <wp:posOffset>3410893</wp:posOffset>
                </wp:positionH>
                <wp:positionV relativeFrom="paragraph">
                  <wp:posOffset>6246935</wp:posOffset>
                </wp:positionV>
                <wp:extent cx="3711349" cy="2444436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1349" cy="24444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E60609" w14:textId="7CEE8153" w:rsidR="00E7340F" w:rsidRDefault="00E734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E45811" wp14:editId="1646E6AD">
                                  <wp:extent cx="3509482" cy="2346325"/>
                                  <wp:effectExtent l="0" t="0" r="0" b="3175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2019-CL-Interior-RiverCampus-JR-06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09482" cy="234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EF6E7" id="Text Box 45" o:spid="_x0000_s1049" type="#_x0000_t202" style="position:absolute;margin-left:268.55pt;margin-top:491.9pt;width:292.25pt;height:192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" fillcolor="white [3201]" stroked="f" strokeweight=".5pt">
                <v:textbox>
                  <w:txbxContent>
                    <w:p w14:paraId="13E60609" w14:textId="7CEE8153" w:rsidR="00E7340F" w:rsidRDefault="00E7340F">
                      <w:r>
                        <w:rPr>
                          <w:noProof/>
                        </w:rPr>
                        <w:drawing>
                          <wp:inline distT="0" distB="0" distL="0" distR="0" wp14:anchorId="64E45811" wp14:editId="1646E6AD">
                            <wp:extent cx="3509482" cy="2346325"/>
                            <wp:effectExtent l="0" t="0" r="0" b="3175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2019-CL-Interior-RiverCampus-JR-06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09482" cy="234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7340F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8D404D4" wp14:editId="473710CC">
                <wp:simplePos x="0" y="0"/>
                <wp:positionH relativeFrom="column">
                  <wp:posOffset>386080</wp:posOffset>
                </wp:positionH>
                <wp:positionV relativeFrom="paragraph">
                  <wp:posOffset>606262</wp:posOffset>
                </wp:positionV>
                <wp:extent cx="3204926" cy="54138"/>
                <wp:effectExtent l="0" t="0" r="0" b="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926" cy="54138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1E5E7B" id="Rectangle 37" o:spid="_x0000_s1026" style="position:absolute;margin-left:30.4pt;margin-top:47.75pt;width:252.35pt;height:4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" fillcolor="black" stroked="f" strokeweight="1pt"/>
            </w:pict>
          </mc:Fallback>
        </mc:AlternateContent>
      </w:r>
      <w:r w:rsidR="00E7340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B229299" wp14:editId="10D43E25">
                <wp:simplePos x="0" y="0"/>
                <wp:positionH relativeFrom="column">
                  <wp:posOffset>296500</wp:posOffset>
                </wp:positionH>
                <wp:positionV relativeFrom="paragraph">
                  <wp:posOffset>153953</wp:posOffset>
                </wp:positionV>
                <wp:extent cx="3784349" cy="751438"/>
                <wp:effectExtent l="0" t="0" r="635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4349" cy="7514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397494" w14:textId="0A890E87" w:rsidR="00E7340F" w:rsidRPr="00E7340F" w:rsidRDefault="00E7340F">
                            <w:pPr>
                              <w:rPr>
                                <w:rFonts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</w:pPr>
                            <w:r w:rsidRPr="00E7340F">
                              <w:rPr>
                                <w:rFonts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  <w:t>Fourth Story Headline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229299" id="Text Box 35" o:spid="_x0000_s1050" type="#_x0000_t202" style="position:absolute;margin-left:23.35pt;margin-top:12.1pt;width:298pt;height:59.15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" fillcolor="white [3201]" stroked="f" strokeweight=".5pt">
                <v:textbox>
                  <w:txbxContent>
                    <w:p w14:paraId="05397494" w14:textId="0A890E87" w:rsidR="00E7340F" w:rsidRPr="00E7340F" w:rsidRDefault="00E7340F">
                      <w:pPr>
                        <w:rPr>
                          <w:rFonts w:cstheme="minorHAnsi"/>
                          <w:b/>
                          <w:color w:val="C8102E"/>
                          <w:sz w:val="48"/>
                          <w:szCs w:val="48"/>
                        </w:rPr>
                      </w:pPr>
                      <w:r w:rsidRPr="00E7340F">
                        <w:rPr>
                          <w:rFonts w:cstheme="minorHAnsi"/>
                          <w:b/>
                          <w:color w:val="C8102E"/>
                          <w:sz w:val="48"/>
                          <w:szCs w:val="48"/>
                        </w:rPr>
                        <w:t>Fourth Story Headline</w:t>
                      </w:r>
                    </w:p>
                  </w:txbxContent>
                </v:textbox>
              </v:shape>
            </w:pict>
          </mc:Fallback>
        </mc:AlternateContent>
      </w:r>
      <w:r w:rsidR="00E7340F">
        <w:br w:type="page"/>
      </w:r>
    </w:p>
    <w:p w14:paraId="11D6CD00" w14:textId="45606329" w:rsidR="00E841AB" w:rsidRPr="0073747E" w:rsidRDefault="009F18E2" w:rsidP="00874CA3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809BB2C" wp14:editId="48A0D4BB">
                <wp:simplePos x="0" y="0"/>
                <wp:positionH relativeFrom="column">
                  <wp:posOffset>224073</wp:posOffset>
                </wp:positionH>
                <wp:positionV relativeFrom="paragraph">
                  <wp:posOffset>4949981</wp:posOffset>
                </wp:positionV>
                <wp:extent cx="2218055" cy="4191755"/>
                <wp:effectExtent l="0" t="0" r="4445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8055" cy="4191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 id="21">
                        <w:txbxContent>
                          <w:p w14:paraId="4C3AA564" w14:textId="02F17B14" w:rsidR="009F18E2" w:rsidRPr="00EE00FE" w:rsidRDefault="009F18E2" w:rsidP="009F18E2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"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perspiciatis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unde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omnis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iste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natus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error sit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accusantium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doloremque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laudantium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totam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rem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aperiam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eaque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ipsa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quae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ab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illo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inventore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veritatis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et quasi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architecto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beatae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vitae dicta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sunt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explicabo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Nemo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ipsam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sit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aspernatur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odit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fugit,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consequuntur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magni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dolores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eos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qui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ratione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sequi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nesciunt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Neque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porro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quisquam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est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qui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dolorem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ipsum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dolor sit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consectetur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adipisci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velit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non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numquam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eius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modi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tempora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incidunt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labore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et dolore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magnam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quaerat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Ut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ad minima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veniam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nostrum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exercitationem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ullam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corporis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suscipit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laboriosam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nisi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"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perspiciatis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unde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omnis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iste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natus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error sit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accusantium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doloremque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laudantium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totam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rem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aperiam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eaque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ipsa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quae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ab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illo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inventore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veritatis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et quasi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architecto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beatae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vitae dicta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sunt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explicabo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Nemo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ipsam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sit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aspernatur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odit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fugit,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consequuntur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magni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dolores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eos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qui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ratione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sequi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nesciunt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Neque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porro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quisquam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est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qui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dolorem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ipsum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dolor sit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consectetur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adipisci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velit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non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numquam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eius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modi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tempora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incidunt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labore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et dolore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magnam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quaerat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Ut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ad minima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veniam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nostrum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exercitationem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ullam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corporis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suscipit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laboriosam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nisi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"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perspiciatis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unde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omnis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iste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natus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error sit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accusantium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doloremque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laudantium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totam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rem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aperiam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eaque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ipsa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quae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ab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illo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inventore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veritatis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et quasi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architecto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beatae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vitae dicta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sunt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explicabo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Nemo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ipsam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sit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aspernatur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odit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fugit,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consequuntur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magni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dolores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eos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qui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ratione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sequi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nesciunt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Neque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porro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quisquam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est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qui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dolorem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ipsum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dolor sit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consectetur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adipisci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velit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non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numquam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eius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modi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tempora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incidunt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labore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et dolore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magnam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quaerat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voluptatem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Ut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ad minima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veniam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quis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nostrum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exercitationem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ullam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corporis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suscipit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laboriosam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nisi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ut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Neque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porro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quisquam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est</w:t>
                            </w:r>
                            <w:proofErr w:type="spellEnd"/>
                            <w:r w:rsidRPr="00EE00F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, qui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7B6F9031" w14:textId="65D8E0F3" w:rsidR="009F18E2" w:rsidRPr="00EE00FE" w:rsidRDefault="009F18E2" w:rsidP="009F18E2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14:paraId="1DC8E2DB" w14:textId="05E9F52E" w:rsidR="009F18E2" w:rsidRPr="00EE00FE" w:rsidRDefault="009F18E2" w:rsidP="009F18E2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14:paraId="64A1B3C2" w14:textId="596DBCB7" w:rsidR="00BA5D1D" w:rsidRPr="00EE00FE" w:rsidRDefault="00BA5D1D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9BB2C" id="Text Box 38" o:spid="_x0000_s1051" type="#_x0000_t202" style="position:absolute;margin-left:17.65pt;margin-top:389.75pt;width:174.65pt;height:330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" fillcolor="white [3201]" stroked="f" strokeweight=".5pt">
                <v:textbox style="mso-next-textbox:#Text Box 39">
                  <w:txbxContent>
                    <w:p w14:paraId="4C3AA564" w14:textId="02F17B14" w:rsidR="009F18E2" w:rsidRPr="00EE00FE" w:rsidRDefault="009F18E2" w:rsidP="009F18E2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"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perspiciatis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unde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omnis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iste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natus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error sit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accusantium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doloremque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laudantium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totam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rem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aperiam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eaque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ipsa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quae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ab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illo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inventore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veritatis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et quasi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architecto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beatae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vitae dicta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sunt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explicabo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Nemo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ipsam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sit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aspernatur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odit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fugit,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consequuntur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magni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dolores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eos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qui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ratione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sequi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nesciunt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Neque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porro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quisquam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est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qui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dolorem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ipsum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dolor sit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consectetur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adipisci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velit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non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numquam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eius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modi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tempora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incidunt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labore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et dolore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magnam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quaerat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Ut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ad minima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veniam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nostrum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exercitationem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ullam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corporis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suscipit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laboriosam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nisi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"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perspiciatis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unde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omnis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iste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natus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error sit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accusantium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doloremque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laudantium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totam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rem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aperiam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eaque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ipsa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quae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ab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illo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inventore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veritatis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et quasi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architecto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beatae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vitae dicta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sunt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explicabo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Nemo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ipsam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sit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aspernatur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odit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fugit,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consequuntur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magni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dolores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eos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qui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ratione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sequi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nesciunt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Neque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porro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quisquam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est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qui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dolorem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ipsum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dolor sit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consectetur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adipisci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velit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non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numquam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eius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modi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tempora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incidunt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labore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et dolore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magnam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quaerat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Ut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ad minima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veniam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nostrum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exercitationem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ullam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corporis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suscipit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laboriosam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nisi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"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perspiciatis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unde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omnis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iste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natus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error sit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accusantium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doloremque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laudantium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totam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rem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aperiam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eaque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ipsa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quae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ab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illo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inventore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veritatis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et quasi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architecto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beatae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vitae dicta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sunt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explicabo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Nemo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ipsam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sit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aspernatur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odit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fugit,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consequuntur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magni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dolores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eos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qui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ratione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sequi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nesciunt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Neque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porro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quisquam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est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qui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dolorem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ipsum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dolor sit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consectetur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adipisci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velit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non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numquam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eius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modi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tempora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incidunt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labore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et dolore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magnam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quaerat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voluptatem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Ut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ad minima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veniam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quis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nostrum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exercitationem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ullam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corporis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suscipit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laboriosam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nisi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ut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Neque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porro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quisquam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est</w:t>
                      </w:r>
                      <w:proofErr w:type="spellEnd"/>
                      <w:r w:rsidRPr="00EE00F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, qui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  <w:p w14:paraId="7B6F9031" w14:textId="65D8E0F3" w:rsidR="009F18E2" w:rsidRPr="00EE00FE" w:rsidRDefault="009F18E2" w:rsidP="009F18E2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14:paraId="1DC8E2DB" w14:textId="05E9F52E" w:rsidR="009F18E2" w:rsidRPr="00EE00FE" w:rsidRDefault="009F18E2" w:rsidP="009F18E2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14:paraId="64A1B3C2" w14:textId="596DBCB7" w:rsidR="00BA5D1D" w:rsidRPr="00EE00FE" w:rsidRDefault="00BA5D1D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C40B4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E598B8D" wp14:editId="5ED74267">
                <wp:simplePos x="0" y="0"/>
                <wp:positionH relativeFrom="column">
                  <wp:posOffset>2514600</wp:posOffset>
                </wp:positionH>
                <wp:positionV relativeFrom="paragraph">
                  <wp:posOffset>4949190</wp:posOffset>
                </wp:positionV>
                <wp:extent cx="2317115" cy="4191635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7115" cy="4191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linkedTxbx id="21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98B8D" id="Text Box 39" o:spid="_x0000_s1052" type="#_x0000_t202" style="position:absolute;margin-left:198pt;margin-top:389.7pt;width:182.45pt;height:330.0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" fillcolor="white [3201]" stroked="f" strokeweight=".5pt">
                <v:textbox style="mso-next-textbox:#Text Box 40">
                  <w:txbxContent/>
                </v:textbox>
              </v:shape>
            </w:pict>
          </mc:Fallback>
        </mc:AlternateContent>
      </w:r>
      <w:r w:rsidR="007C40B4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E444D3" wp14:editId="1E222530">
                <wp:simplePos x="0" y="0"/>
                <wp:positionH relativeFrom="column">
                  <wp:posOffset>4904715</wp:posOffset>
                </wp:positionH>
                <wp:positionV relativeFrom="paragraph">
                  <wp:posOffset>4940929</wp:posOffset>
                </wp:positionV>
                <wp:extent cx="2190750" cy="4191754"/>
                <wp:effectExtent l="0" t="0" r="635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41917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linkedTxbx id="21" seq="2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444D3" id="Text Box 40" o:spid="_x0000_s1053" type="#_x0000_t202" style="position:absolute;margin-left:386.2pt;margin-top:389.05pt;width:172.5pt;height:330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" fillcolor="white [3201]" stroked="f" strokeweight=".5pt">
                <v:textbox>
                  <w:txbxContent/>
                </v:textbox>
              </v:shape>
            </w:pict>
          </mc:Fallback>
        </mc:AlternateContent>
      </w:r>
      <w:r w:rsidR="00FB4D10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5858E71" wp14:editId="1C0DE604">
                <wp:simplePos x="0" y="0"/>
                <wp:positionH relativeFrom="column">
                  <wp:posOffset>196913</wp:posOffset>
                </wp:positionH>
                <wp:positionV relativeFrom="paragraph">
                  <wp:posOffset>604319</wp:posOffset>
                </wp:positionV>
                <wp:extent cx="6889115" cy="4137151"/>
                <wp:effectExtent l="0" t="0" r="0" b="31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9115" cy="41371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C89C9F" w14:textId="26E687C0" w:rsidR="000868EB" w:rsidRDefault="00FB4D10" w:rsidP="000868E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F29BE6" wp14:editId="393A2D8B">
                                  <wp:extent cx="6094730" cy="4039235"/>
                                  <wp:effectExtent l="0" t="0" r="1270" b="0"/>
                                  <wp:docPr id="49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2016-CL-RiverCampus-General-0323-005AE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94730" cy="4039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58E71" id="Text Box 25" o:spid="_x0000_s1054" type="#_x0000_t202" style="position:absolute;margin-left:15.5pt;margin-top:47.6pt;width:542.45pt;height:325.7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" fillcolor="white [3201]" stroked="f" strokeweight=".5pt">
                <v:textbox>
                  <w:txbxContent>
                    <w:p w14:paraId="3FC89C9F" w14:textId="26E687C0" w:rsidR="000868EB" w:rsidRDefault="00FB4D10" w:rsidP="000868E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F29BE6" wp14:editId="393A2D8B">
                            <wp:extent cx="6094730" cy="4039235"/>
                            <wp:effectExtent l="0" t="0" r="1270" b="0"/>
                            <wp:docPr id="49" name="Pictur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2016-CL-RiverCampus-General-0323-005AE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94730" cy="4039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53CEA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FEAA645" wp14:editId="2F90A409">
                <wp:simplePos x="0" y="0"/>
                <wp:positionH relativeFrom="column">
                  <wp:posOffset>97326</wp:posOffset>
                </wp:positionH>
                <wp:positionV relativeFrom="paragraph">
                  <wp:posOffset>431506</wp:posOffset>
                </wp:positionV>
                <wp:extent cx="2879002" cy="45719"/>
                <wp:effectExtent l="0" t="0" r="4445" b="571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002" cy="45719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EF963E" id="Rectangle 19" o:spid="_x0000_s1026" style="position:absolute;margin-left:7.65pt;margin-top:34pt;width:226.7pt;height:3.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" fillcolor="black" stroked="f" strokeweight="1pt"/>
            </w:pict>
          </mc:Fallback>
        </mc:AlternateContent>
      </w:r>
      <w:r w:rsidR="00E53CEA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1265E60" wp14:editId="67004955">
                <wp:simplePos x="0" y="0"/>
                <wp:positionH relativeFrom="column">
                  <wp:posOffset>-2263</wp:posOffset>
                </wp:positionH>
                <wp:positionV relativeFrom="paragraph">
                  <wp:posOffset>-2263</wp:posOffset>
                </wp:positionV>
                <wp:extent cx="4101219" cy="543208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1219" cy="5432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608F75" w14:textId="2AD5AFA5" w:rsidR="000868EB" w:rsidRPr="00E53CEA" w:rsidRDefault="00E7340F" w:rsidP="000868EB">
                            <w:pPr>
                              <w:rPr>
                                <w:rFonts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  <w:t xml:space="preserve">Fifth </w:t>
                            </w:r>
                            <w:r w:rsidR="000868EB" w:rsidRPr="00E53CEA">
                              <w:rPr>
                                <w:rFonts w:cstheme="minorHAnsi"/>
                                <w:b/>
                                <w:color w:val="C8102E"/>
                                <w:sz w:val="48"/>
                                <w:szCs w:val="48"/>
                              </w:rPr>
                              <w:t>Story Headline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65E60" id="Text Box 18" o:spid="_x0000_s1055" type="#_x0000_t202" style="position:absolute;margin-left:-.2pt;margin-top:-.2pt;width:322.95pt;height:42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" filled="f" stroked="f" strokeweight=".5pt">
                <v:textbox>
                  <w:txbxContent>
                    <w:p w14:paraId="0A608F75" w14:textId="2AD5AFA5" w:rsidR="000868EB" w:rsidRPr="00E53CEA" w:rsidRDefault="00E7340F" w:rsidP="000868EB">
                      <w:pPr>
                        <w:rPr>
                          <w:rFonts w:cstheme="minorHAnsi"/>
                          <w:b/>
                          <w:color w:val="C8102E"/>
                          <w:sz w:val="48"/>
                          <w:szCs w:val="48"/>
                        </w:rPr>
                      </w:pPr>
                      <w:r>
                        <w:rPr>
                          <w:rFonts w:cstheme="minorHAnsi"/>
                          <w:b/>
                          <w:color w:val="C8102E"/>
                          <w:sz w:val="48"/>
                          <w:szCs w:val="48"/>
                        </w:rPr>
                        <w:t xml:space="preserve">Fifth </w:t>
                      </w:r>
                      <w:r w:rsidR="000868EB" w:rsidRPr="00E53CEA">
                        <w:rPr>
                          <w:rFonts w:cstheme="minorHAnsi"/>
                          <w:b/>
                          <w:color w:val="C8102E"/>
                          <w:sz w:val="48"/>
                          <w:szCs w:val="48"/>
                        </w:rPr>
                        <w:t>Story Headline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841AB" w:rsidRPr="0073747E" w:rsidSect="00FD69D6">
      <w:headerReference w:type="even" r:id="rId23"/>
      <w:footerReference w:type="default" r:id="rId24"/>
      <w:footerReference w:type="first" r:id="rId25"/>
      <w:type w:val="continuous"/>
      <w:pgSz w:w="12240" w:h="15840"/>
      <w:pgMar w:top="360" w:right="360" w:bottom="806" w:left="360" w:header="720" w:footer="14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601C26" w14:textId="77777777" w:rsidR="00A40D2B" w:rsidRDefault="00A40D2B">
      <w:r>
        <w:separator/>
      </w:r>
    </w:p>
  </w:endnote>
  <w:endnote w:type="continuationSeparator" w:id="0">
    <w:p w14:paraId="4EE2BAEB" w14:textId="77777777" w:rsidR="00A40D2B" w:rsidRDefault="00A40D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Lyon Display">
    <w:panose1 w:val="02000603080000020004"/>
    <w:charset w:val="4D"/>
    <w:family w:val="auto"/>
    <w:notTrueType/>
    <w:pitch w:val="variable"/>
    <w:sig w:usb0="00000007" w:usb1="00000000" w:usb2="00000000" w:usb3="00000000" w:csb0="00000093" w:csb1="00000000"/>
  </w:font>
  <w:font w:name="Lyon Display Light">
    <w:panose1 w:val="02000303080000020004"/>
    <w:charset w:val="4D"/>
    <w:family w:val="auto"/>
    <w:notTrueType/>
    <w:pitch w:val="variable"/>
    <w:sig w:usb0="00000007" w:usb1="00000000" w:usb2="00000000" w:usb3="00000000" w:csb0="00000093" w:csb1="00000000"/>
  </w:font>
  <w:font w:name="Lyon Display Medium">
    <w:panose1 w:val="02000603080000020004"/>
    <w:charset w:val="4D"/>
    <w:family w:val="auto"/>
    <w:notTrueType/>
    <w:pitch w:val="variable"/>
    <w:sig w:usb0="00000007" w:usb1="00000000" w:usb2="00000000" w:usb3="00000000" w:csb0="00000093" w:csb1="00000000"/>
  </w:font>
  <w:font w:name="Calibre Black">
    <w:panose1 w:val="020B0A03030202060203"/>
    <w:charset w:val="4D"/>
    <w:family w:val="swiss"/>
    <w:notTrueType/>
    <w:pitch w:val="variable"/>
    <w:sig w:usb0="00000007" w:usb1="00000000" w:usb2="00000000" w:usb3="00000000" w:csb0="00000093" w:csb1="00000000"/>
  </w:font>
  <w:font w:name="Calibre Light">
    <w:panose1 w:val="020B0303030202060203"/>
    <w:charset w:val="4D"/>
    <w:family w:val="swiss"/>
    <w:notTrueType/>
    <w:pitch w:val="variable"/>
    <w:sig w:usb0="00000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Calibre Light" w:hAnsi="Calibre Light"/>
        <w:b w:val="0"/>
        <w:color w:val="060302"/>
      </w:rPr>
      <w:id w:val="1374428036"/>
      <w:docPartObj>
        <w:docPartGallery w:val="Page Numbers (Bottom of Page)"/>
        <w:docPartUnique/>
      </w:docPartObj>
    </w:sdtPr>
    <w:sdtEndPr>
      <w:rPr>
        <w:color w:val="26BFCE" w:themeColor="accent1"/>
      </w:rPr>
    </w:sdtEndPr>
    <w:sdtContent>
      <w:p w14:paraId="4FE11980" w14:textId="77777777" w:rsidR="00C50AAD" w:rsidRPr="007405F7" w:rsidRDefault="00C50AAD" w:rsidP="00C50AAD">
        <w:pPr>
          <w:pStyle w:val="Heading3"/>
          <w:spacing w:before="0" w:after="0"/>
          <w:jc w:val="right"/>
          <w:rPr>
            <w:rFonts w:ascii="Calibre Light" w:hAnsi="Calibre Light"/>
            <w:b w:val="0"/>
          </w:rPr>
        </w:pPr>
        <w:r w:rsidRPr="007405F7">
          <w:rPr>
            <w:rFonts w:ascii="Calibre Light" w:hAnsi="Calibre Light"/>
            <w:b w:val="0"/>
            <w:color w:val="060302"/>
          </w:rPr>
          <w:t xml:space="preserve">Page | </w:t>
        </w:r>
        <w:r w:rsidRPr="007405F7">
          <w:rPr>
            <w:rFonts w:ascii="Calibre Light" w:hAnsi="Calibre Light"/>
            <w:b w:val="0"/>
            <w:color w:val="060302"/>
          </w:rPr>
          <w:fldChar w:fldCharType="begin"/>
        </w:r>
        <w:r w:rsidRPr="007405F7">
          <w:rPr>
            <w:rFonts w:ascii="Calibre Light" w:hAnsi="Calibre Light"/>
            <w:b w:val="0"/>
            <w:color w:val="060302"/>
          </w:rPr>
          <w:instrText xml:space="preserve"> PAGE   \* MERGEFORMAT </w:instrText>
        </w:r>
        <w:r w:rsidRPr="007405F7">
          <w:rPr>
            <w:rFonts w:ascii="Calibre Light" w:hAnsi="Calibre Light"/>
            <w:b w:val="0"/>
            <w:color w:val="060302"/>
          </w:rPr>
          <w:fldChar w:fldCharType="separate"/>
        </w:r>
        <w:r w:rsidR="005F4016" w:rsidRPr="007405F7">
          <w:rPr>
            <w:rFonts w:ascii="Calibre Light" w:hAnsi="Calibre Light"/>
            <w:b w:val="0"/>
            <w:noProof/>
            <w:color w:val="060302"/>
          </w:rPr>
          <w:t>6</w:t>
        </w:r>
        <w:r w:rsidRPr="007405F7">
          <w:rPr>
            <w:rFonts w:ascii="Calibre Light" w:hAnsi="Calibre Light"/>
            <w:b w:val="0"/>
            <w:noProof/>
            <w:color w:val="060302"/>
          </w:rPr>
          <w:fldChar w:fldCharType="end"/>
        </w:r>
        <w:r w:rsidRPr="007405F7">
          <w:rPr>
            <w:rFonts w:ascii="Calibre Light" w:hAnsi="Calibre Light"/>
            <w:b w:val="0"/>
            <w:color w:val="060302"/>
          </w:rPr>
          <w:t xml:space="preserve"> </w:t>
        </w:r>
      </w:p>
    </w:sdtContent>
  </w:sdt>
  <w:p w14:paraId="099C2D14" w14:textId="77777777" w:rsidR="00C50AAD" w:rsidRDefault="00C50AA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61145192"/>
      <w:docPartObj>
        <w:docPartGallery w:val="Page Numbers (Bottom of Page)"/>
        <w:docPartUnique/>
      </w:docPartObj>
    </w:sdtPr>
    <w:sdtEndPr/>
    <w:sdtContent>
      <w:p w14:paraId="36E6EF37" w14:textId="77777777" w:rsidR="00C50AAD" w:rsidRDefault="00C50AAD" w:rsidP="00C50AAD">
        <w:pPr>
          <w:pStyle w:val="Heading3"/>
          <w:spacing w:before="0" w:after="0"/>
        </w:pPr>
        <w:r>
          <w:t xml:space="preserve">Page |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  <w:r>
          <w:t xml:space="preserve"> </w:t>
        </w:r>
      </w:p>
    </w:sdtContent>
  </w:sdt>
  <w:p w14:paraId="5473E4F9" w14:textId="77777777" w:rsidR="00AA16EE" w:rsidRDefault="00AA16EE" w:rsidP="00C50AAD">
    <w:pPr>
      <w:pStyle w:val="Heading3"/>
      <w:spacing w:before="0" w:after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F5A8A4" w14:textId="77777777" w:rsidR="00A40D2B" w:rsidRDefault="00A40D2B">
      <w:r>
        <w:separator/>
      </w:r>
    </w:p>
  </w:footnote>
  <w:footnote w:type="continuationSeparator" w:id="0">
    <w:p w14:paraId="7236343A" w14:textId="77777777" w:rsidR="00A40D2B" w:rsidRDefault="00A40D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2EFE56" w14:textId="77777777" w:rsidR="00E841AB" w:rsidRDefault="00E841AB">
    <w:pPr>
      <w:pStyle w:val="Header"/>
      <w:tabs>
        <w:tab w:val="clear" w:pos="8640"/>
        <w:tab w:val="right" w:pos="990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3F54"/>
    <w:rsid w:val="000066B9"/>
    <w:rsid w:val="0001371E"/>
    <w:rsid w:val="000208AE"/>
    <w:rsid w:val="000868EB"/>
    <w:rsid w:val="0011388A"/>
    <w:rsid w:val="00161162"/>
    <w:rsid w:val="0019489C"/>
    <w:rsid w:val="001C4EFC"/>
    <w:rsid w:val="00277F31"/>
    <w:rsid w:val="002E56F7"/>
    <w:rsid w:val="002F66E0"/>
    <w:rsid w:val="00311481"/>
    <w:rsid w:val="00342BA1"/>
    <w:rsid w:val="003743B3"/>
    <w:rsid w:val="003A2D05"/>
    <w:rsid w:val="00400C9D"/>
    <w:rsid w:val="00444BD9"/>
    <w:rsid w:val="00464B81"/>
    <w:rsid w:val="00472180"/>
    <w:rsid w:val="004A7294"/>
    <w:rsid w:val="00512F9A"/>
    <w:rsid w:val="00545326"/>
    <w:rsid w:val="00575C40"/>
    <w:rsid w:val="00587250"/>
    <w:rsid w:val="005B67E9"/>
    <w:rsid w:val="005C3E1D"/>
    <w:rsid w:val="005F4016"/>
    <w:rsid w:val="00631B6B"/>
    <w:rsid w:val="006B2C59"/>
    <w:rsid w:val="006B7E77"/>
    <w:rsid w:val="0073747E"/>
    <w:rsid w:val="007405F7"/>
    <w:rsid w:val="007C40B4"/>
    <w:rsid w:val="0080282B"/>
    <w:rsid w:val="0084331F"/>
    <w:rsid w:val="00864CD9"/>
    <w:rsid w:val="00874CA3"/>
    <w:rsid w:val="00891C54"/>
    <w:rsid w:val="008A5971"/>
    <w:rsid w:val="008A7D38"/>
    <w:rsid w:val="008E7060"/>
    <w:rsid w:val="00912C6A"/>
    <w:rsid w:val="0092092D"/>
    <w:rsid w:val="009A13FE"/>
    <w:rsid w:val="009D4D6F"/>
    <w:rsid w:val="009F18E2"/>
    <w:rsid w:val="00A20263"/>
    <w:rsid w:val="00A27A31"/>
    <w:rsid w:val="00A40D2B"/>
    <w:rsid w:val="00A62A83"/>
    <w:rsid w:val="00AA16EE"/>
    <w:rsid w:val="00AA6ED1"/>
    <w:rsid w:val="00AE15BB"/>
    <w:rsid w:val="00B40087"/>
    <w:rsid w:val="00BA5D1D"/>
    <w:rsid w:val="00BC6BDE"/>
    <w:rsid w:val="00BD0DCA"/>
    <w:rsid w:val="00BF3986"/>
    <w:rsid w:val="00C50AAD"/>
    <w:rsid w:val="00C573B5"/>
    <w:rsid w:val="00C944BF"/>
    <w:rsid w:val="00CC46FF"/>
    <w:rsid w:val="00CC6970"/>
    <w:rsid w:val="00D07DE1"/>
    <w:rsid w:val="00D40F57"/>
    <w:rsid w:val="00D4201D"/>
    <w:rsid w:val="00D97744"/>
    <w:rsid w:val="00DA45E5"/>
    <w:rsid w:val="00DB3F54"/>
    <w:rsid w:val="00DC29C2"/>
    <w:rsid w:val="00DE2DDB"/>
    <w:rsid w:val="00E53CEA"/>
    <w:rsid w:val="00E7340F"/>
    <w:rsid w:val="00E841AB"/>
    <w:rsid w:val="00E86C47"/>
    <w:rsid w:val="00EA6C32"/>
    <w:rsid w:val="00EE00FE"/>
    <w:rsid w:val="00F07751"/>
    <w:rsid w:val="00F1632D"/>
    <w:rsid w:val="00F506DD"/>
    <w:rsid w:val="00F5558F"/>
    <w:rsid w:val="00F66FAD"/>
    <w:rsid w:val="00FA1ACB"/>
    <w:rsid w:val="00FA5A82"/>
    <w:rsid w:val="00FB4D10"/>
    <w:rsid w:val="00FD4D61"/>
    <w:rsid w:val="00FD69D6"/>
    <w:rsid w:val="00FD6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95FA07B"/>
  <w15:chartTrackingRefBased/>
  <w15:docId w15:val="{D94708B7-295A-A14A-B84E-6FA09E200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A5A82"/>
    <w:rPr>
      <w:rFonts w:asciiTheme="minorHAnsi" w:eastAsia="Times New Roman" w:hAnsiTheme="minorHAnsi"/>
      <w:sz w:val="22"/>
    </w:rPr>
  </w:style>
  <w:style w:type="paragraph" w:styleId="Heading1">
    <w:name w:val="heading 1"/>
    <w:basedOn w:val="Normal"/>
    <w:next w:val="Normal"/>
    <w:link w:val="Heading1Char"/>
    <w:qFormat/>
    <w:rsid w:val="00FA5A82"/>
    <w:pPr>
      <w:keepNext/>
      <w:outlineLvl w:val="0"/>
    </w:pPr>
    <w:rPr>
      <w:rFonts w:asciiTheme="majorHAnsi" w:hAnsiTheme="majorHAnsi"/>
      <w:color w:val="304157" w:themeColor="text2"/>
      <w:spacing w:val="10"/>
      <w:sz w:val="44"/>
    </w:rPr>
  </w:style>
  <w:style w:type="paragraph" w:styleId="Heading2">
    <w:name w:val="heading 2"/>
    <w:basedOn w:val="Heading1"/>
    <w:next w:val="Normal"/>
    <w:link w:val="Heading2Char"/>
    <w:qFormat/>
    <w:rsid w:val="00472180"/>
    <w:pPr>
      <w:spacing w:after="120" w:line="400" w:lineRule="exact"/>
      <w:outlineLvl w:val="1"/>
    </w:pPr>
    <w:rPr>
      <w:color w:val="FFFFFF" w:themeColor="background1"/>
      <w:spacing w:val="20"/>
      <w:sz w:val="36"/>
    </w:rPr>
  </w:style>
  <w:style w:type="paragraph" w:styleId="Heading3">
    <w:name w:val="heading 3"/>
    <w:basedOn w:val="Normal"/>
    <w:next w:val="Normal"/>
    <w:qFormat/>
    <w:rsid w:val="00F506DD"/>
    <w:pPr>
      <w:keepNext/>
      <w:spacing w:before="240" w:after="60"/>
      <w:outlineLvl w:val="2"/>
    </w:pPr>
    <w:rPr>
      <w:b/>
      <w:color w:val="26BFCE" w:themeColor="accent1"/>
      <w:sz w:val="26"/>
    </w:rPr>
  </w:style>
  <w:style w:type="paragraph" w:styleId="Heading4">
    <w:name w:val="heading 4"/>
    <w:basedOn w:val="Heading1"/>
    <w:next w:val="Normal"/>
    <w:link w:val="Heading4Char"/>
    <w:qFormat/>
    <w:rsid w:val="00472180"/>
    <w:pPr>
      <w:outlineLvl w:val="3"/>
    </w:pPr>
    <w:rPr>
      <w:rFonts w:asciiTheme="minorHAnsi" w:hAnsiTheme="minorHAnsi"/>
      <w:b/>
      <w:i/>
      <w:sz w:val="36"/>
    </w:rPr>
  </w:style>
  <w:style w:type="paragraph" w:styleId="Heading5">
    <w:name w:val="heading 5"/>
    <w:basedOn w:val="Heading1"/>
    <w:next w:val="Normal"/>
    <w:qFormat/>
    <w:pPr>
      <w:outlineLvl w:val="4"/>
    </w:pPr>
    <w:rPr>
      <w:sz w:val="28"/>
    </w:rPr>
  </w:style>
  <w:style w:type="paragraph" w:styleId="Heading6">
    <w:name w:val="heading 6"/>
    <w:basedOn w:val="Normal"/>
    <w:next w:val="Normal"/>
    <w:qFormat/>
    <w:rsid w:val="0073747E"/>
    <w:pPr>
      <w:spacing w:before="240" w:after="60"/>
      <w:outlineLvl w:val="5"/>
    </w:pPr>
    <w:rPr>
      <w:b/>
    </w:rPr>
  </w:style>
  <w:style w:type="paragraph" w:styleId="Heading9">
    <w:name w:val="heading 9"/>
    <w:basedOn w:val="Normal"/>
    <w:next w:val="Normal"/>
    <w:qFormat/>
    <w:rsid w:val="00F506DD"/>
    <w:pPr>
      <w:keepNext/>
      <w:spacing w:line="360" w:lineRule="auto"/>
      <w:jc w:val="right"/>
      <w:outlineLvl w:val="8"/>
    </w:pPr>
    <w:rPr>
      <w:b/>
      <w:i/>
      <w:color w:val="304157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  <w:rPr>
      <w:rFonts w:ascii="Times New Roman" w:hAnsi="Times New Roman"/>
      <w:sz w:val="20"/>
    </w:rPr>
  </w:style>
  <w:style w:type="paragraph" w:styleId="BodyText">
    <w:name w:val="Body Text"/>
    <w:basedOn w:val="Normal"/>
    <w:link w:val="BodyTextChar"/>
    <w:pPr>
      <w:spacing w:after="120" w:line="240" w:lineRule="atLeast"/>
    </w:pPr>
    <w:rPr>
      <w:sz w:val="20"/>
    </w:rPr>
  </w:style>
  <w:style w:type="paragraph" w:styleId="BodyTextIndent">
    <w:name w:val="Body Text Indent"/>
    <w:basedOn w:val="Normal"/>
    <w:pPr>
      <w:tabs>
        <w:tab w:val="left" w:pos="180"/>
      </w:tabs>
      <w:spacing w:line="220" w:lineRule="atLeast"/>
      <w:ind w:left="187" w:hanging="187"/>
    </w:pPr>
    <w:rPr>
      <w:sz w:val="18"/>
    </w:rPr>
  </w:style>
  <w:style w:type="paragraph" w:customStyle="1" w:styleId="CaptionText">
    <w:name w:val="Caption Text"/>
    <w:basedOn w:val="Normal"/>
    <w:pPr>
      <w:spacing w:line="220" w:lineRule="atLeast"/>
      <w:jc w:val="center"/>
    </w:pPr>
    <w:rPr>
      <w:color w:val="333300"/>
      <w:sz w:val="18"/>
    </w:rPr>
  </w:style>
  <w:style w:type="paragraph" w:customStyle="1" w:styleId="QuoteText">
    <w:name w:val="Quote Text"/>
    <w:basedOn w:val="CaptionText"/>
    <w:pPr>
      <w:spacing w:line="280" w:lineRule="atLeast"/>
      <w:jc w:val="right"/>
    </w:pPr>
    <w:rPr>
      <w:i/>
      <w:sz w:val="20"/>
    </w:rPr>
  </w:style>
  <w:style w:type="paragraph" w:customStyle="1" w:styleId="Masthead">
    <w:name w:val="Masthead"/>
    <w:basedOn w:val="Heading1"/>
    <w:rPr>
      <w:sz w:val="96"/>
    </w:rPr>
  </w:style>
  <w:style w:type="paragraph" w:customStyle="1" w:styleId="RunningHead">
    <w:name w:val="Running Head"/>
    <w:basedOn w:val="Normal"/>
    <w:rPr>
      <w:rFonts w:ascii="Impact" w:hAnsi="Impact"/>
      <w:color w:val="FFFFFF"/>
      <w:sz w:val="36"/>
      <w:szCs w:val="36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Title">
    <w:name w:val="Title"/>
    <w:basedOn w:val="Normal"/>
    <w:next w:val="Normal"/>
    <w:link w:val="TitleChar"/>
    <w:uiPriority w:val="10"/>
    <w:qFormat/>
    <w:rsid w:val="00874CA3"/>
    <w:pPr>
      <w:contextualSpacing/>
    </w:pPr>
    <w:rPr>
      <w:rFonts w:asciiTheme="majorHAnsi" w:eastAsiaTheme="majorEastAsia" w:hAnsiTheme="majorHAnsi" w:cstheme="majorBidi"/>
      <w:color w:val="304157" w:themeColor="text2"/>
      <w:kern w:val="28"/>
      <w:sz w:val="160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74CA3"/>
    <w:rPr>
      <w:rFonts w:asciiTheme="majorHAnsi" w:eastAsiaTheme="majorEastAsia" w:hAnsiTheme="majorHAnsi" w:cstheme="majorBidi"/>
      <w:color w:val="304157" w:themeColor="text2"/>
      <w:kern w:val="28"/>
      <w:sz w:val="160"/>
      <w:szCs w:val="56"/>
    </w:rPr>
  </w:style>
  <w:style w:type="table" w:styleId="TableGrid">
    <w:name w:val="Table Grid"/>
    <w:basedOn w:val="TableNormal"/>
    <w:uiPriority w:val="39"/>
    <w:rsid w:val="00874C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next w:val="Normal"/>
    <w:link w:val="SubtitleChar"/>
    <w:uiPriority w:val="11"/>
    <w:qFormat/>
    <w:rsid w:val="00F506DD"/>
    <w:pPr>
      <w:numPr>
        <w:ilvl w:val="1"/>
      </w:numPr>
      <w:spacing w:after="160"/>
    </w:pPr>
    <w:rPr>
      <w:rFonts w:eastAsiaTheme="minorEastAsia" w:cstheme="minorBidi"/>
      <w:color w:val="304157" w:themeColor="text2"/>
      <w:spacing w:val="15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F506DD"/>
    <w:rPr>
      <w:rFonts w:asciiTheme="minorHAnsi" w:eastAsiaTheme="minorEastAsia" w:hAnsiTheme="minorHAnsi" w:cstheme="minorBidi"/>
      <w:color w:val="304157" w:themeColor="text2"/>
      <w:spacing w:val="15"/>
      <w:sz w:val="22"/>
      <w:szCs w:val="22"/>
    </w:rPr>
  </w:style>
  <w:style w:type="character" w:customStyle="1" w:styleId="BodyTextChar">
    <w:name w:val="Body Text Char"/>
    <w:basedOn w:val="DefaultParagraphFont"/>
    <w:link w:val="BodyText"/>
    <w:rsid w:val="00FA5A82"/>
    <w:rPr>
      <w:rFonts w:asciiTheme="minorHAnsi" w:eastAsia="Times New Roman" w:hAnsiTheme="minorHAnsi"/>
    </w:rPr>
  </w:style>
  <w:style w:type="character" w:customStyle="1" w:styleId="Heading1Char">
    <w:name w:val="Heading 1 Char"/>
    <w:basedOn w:val="DefaultParagraphFont"/>
    <w:link w:val="Heading1"/>
    <w:rsid w:val="00FA5A82"/>
    <w:rPr>
      <w:rFonts w:asciiTheme="majorHAnsi" w:eastAsia="Times New Roman" w:hAnsiTheme="majorHAnsi"/>
      <w:color w:val="304157" w:themeColor="text2"/>
      <w:spacing w:val="10"/>
      <w:sz w:val="44"/>
    </w:rPr>
  </w:style>
  <w:style w:type="character" w:customStyle="1" w:styleId="Heading4Char">
    <w:name w:val="Heading 4 Char"/>
    <w:basedOn w:val="DefaultParagraphFont"/>
    <w:link w:val="Heading4"/>
    <w:rsid w:val="00472180"/>
    <w:rPr>
      <w:rFonts w:asciiTheme="minorHAnsi" w:eastAsia="Times New Roman" w:hAnsiTheme="minorHAnsi"/>
      <w:b/>
      <w:i/>
      <w:color w:val="304157" w:themeColor="text2"/>
      <w:spacing w:val="10"/>
      <w:sz w:val="36"/>
    </w:rPr>
  </w:style>
  <w:style w:type="character" w:customStyle="1" w:styleId="Heading2Char">
    <w:name w:val="Heading 2 Char"/>
    <w:basedOn w:val="DefaultParagraphFont"/>
    <w:link w:val="Heading2"/>
    <w:rsid w:val="00472180"/>
    <w:rPr>
      <w:rFonts w:asciiTheme="majorHAnsi" w:eastAsia="Times New Roman" w:hAnsiTheme="majorHAnsi"/>
      <w:color w:val="FFFFFF" w:themeColor="background1"/>
      <w:spacing w:val="20"/>
      <w:sz w:val="36"/>
    </w:rPr>
  </w:style>
  <w:style w:type="character" w:styleId="SubtleEmphasis">
    <w:name w:val="Subtle Emphasis"/>
    <w:basedOn w:val="DefaultParagraphFont"/>
    <w:uiPriority w:val="19"/>
    <w:qFormat/>
    <w:rsid w:val="006B7E77"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sid w:val="006B7E77"/>
    <w:rPr>
      <w:i/>
      <w:iCs/>
    </w:rPr>
  </w:style>
  <w:style w:type="paragraph" w:styleId="NoSpacing">
    <w:name w:val="No Spacing"/>
    <w:uiPriority w:val="1"/>
    <w:qFormat/>
    <w:rsid w:val="006B7E77"/>
    <w:rPr>
      <w:rFonts w:asciiTheme="minorHAnsi" w:eastAsia="Times New Roman" w:hAnsiTheme="minorHAnsi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AA16EE"/>
    <w:rPr>
      <w:rFonts w:asciiTheme="minorHAnsi" w:eastAsia="Times New Roman" w:hAnsiTheme="minorHAnsi"/>
      <w:sz w:val="22"/>
    </w:rPr>
  </w:style>
  <w:style w:type="paragraph" w:styleId="NormalWeb">
    <w:name w:val="Normal (Web)"/>
    <w:basedOn w:val="Normal"/>
    <w:uiPriority w:val="99"/>
    <w:unhideWhenUsed/>
    <w:rsid w:val="00B40087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normaltextrun">
    <w:name w:val="normaltextrun"/>
    <w:basedOn w:val="DefaultParagraphFont"/>
    <w:rsid w:val="000137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953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5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9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8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7" Type="http://schemas.openxmlformats.org/officeDocument/2006/relationships/image" Target="media/image1.png"/><Relationship Id="rId12" Type="http://schemas.openxmlformats.org/officeDocument/2006/relationships/image" Target="media/image30.jpeg"/><Relationship Id="rId17" Type="http://schemas.openxmlformats.org/officeDocument/2006/relationships/image" Target="media/image6.jpeg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50.jpeg"/><Relationship Id="rId20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1.xml"/><Relationship Id="rId10" Type="http://schemas.openxmlformats.org/officeDocument/2006/relationships/image" Target="media/image20.jpeg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Relationship Id="rId22" Type="http://schemas.openxmlformats.org/officeDocument/2006/relationships/image" Target="media/image80.jpe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swpub2/Downloads/tf06206291_win32.dotx" TargetMode="External"/></Relationships>
</file>

<file path=word/theme/theme1.xml><?xml version="1.0" encoding="utf-8"?>
<a:theme xmlns:a="http://schemas.openxmlformats.org/drawingml/2006/main" name="Office Theme">
  <a:themeElements>
    <a:clrScheme name="Custom 10">
      <a:dk1>
        <a:sysClr val="windowText" lastClr="000000"/>
      </a:dk1>
      <a:lt1>
        <a:sysClr val="window" lastClr="FFFFFF"/>
      </a:lt1>
      <a:dk2>
        <a:srgbClr val="304157"/>
      </a:dk2>
      <a:lt2>
        <a:srgbClr val="E7E6E6"/>
      </a:lt2>
      <a:accent1>
        <a:srgbClr val="26BFCE"/>
      </a:accent1>
      <a:accent2>
        <a:srgbClr val="F78F2F"/>
      </a:accent2>
      <a:accent3>
        <a:srgbClr val="EF4755"/>
      </a:accent3>
      <a:accent4>
        <a:srgbClr val="FFC000"/>
      </a:accent4>
      <a:accent5>
        <a:srgbClr val="176795"/>
      </a:accent5>
      <a:accent6>
        <a:srgbClr val="4D81BF"/>
      </a:accent6>
      <a:hlink>
        <a:srgbClr val="F78F2F"/>
      </a:hlink>
      <a:folHlink>
        <a:srgbClr val="F78F2F"/>
      </a:folHlink>
    </a:clrScheme>
    <a:fontScheme name="Custom 11">
      <a:majorFont>
        <a:latin typeface="Impact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95E196-D0A0-E54B-B02B-CD8F1B7C6A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tf06206291_win32.dotx</Template>
  <TotalTime>63</TotalTime>
  <Pages>6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Betkowska, Karolina Anna</dc:creator>
  <cp:keywords/>
  <dc:description/>
  <cp:lastModifiedBy>Wyman, Ashlynn</cp:lastModifiedBy>
  <cp:revision>5</cp:revision>
  <cp:lastPrinted>2003-04-09T11:49:00Z</cp:lastPrinted>
  <dcterms:created xsi:type="dcterms:W3CDTF">2020-10-14T20:26:00Z</dcterms:created>
  <dcterms:modified xsi:type="dcterms:W3CDTF">2020-10-15T14:20:00Z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TC062062911033</vt:lpwstr>
  </property>
</Properties>
</file>